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DF648" w14:textId="77777777" w:rsidR="004E4703" w:rsidRDefault="004E4703" w:rsidP="004E470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STANNESBY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fl.1462-3)</w:t>
      </w:r>
    </w:p>
    <w:p w14:paraId="6B4E134D" w14:textId="77777777" w:rsidR="004E4703" w:rsidRDefault="004E4703" w:rsidP="004E470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cutler.</w:t>
      </w:r>
    </w:p>
    <w:p w14:paraId="2D476770" w14:textId="77777777" w:rsidR="004E4703" w:rsidRDefault="004E4703" w:rsidP="004E4703">
      <w:pPr>
        <w:pStyle w:val="NoSpacing"/>
        <w:rPr>
          <w:rFonts w:cs="Times New Roman"/>
          <w:szCs w:val="24"/>
        </w:rPr>
      </w:pPr>
    </w:p>
    <w:p w14:paraId="2757EDE9" w14:textId="77777777" w:rsidR="004E4703" w:rsidRDefault="004E4703" w:rsidP="004E4703">
      <w:pPr>
        <w:pStyle w:val="NoSpacing"/>
        <w:rPr>
          <w:rFonts w:cs="Times New Roman"/>
          <w:szCs w:val="24"/>
        </w:rPr>
      </w:pPr>
    </w:p>
    <w:p w14:paraId="734EBC4A" w14:textId="77777777" w:rsidR="004E4703" w:rsidRDefault="004E4703" w:rsidP="004E470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1462-3</w:t>
      </w:r>
      <w:r>
        <w:rPr>
          <w:rFonts w:cs="Times New Roman"/>
          <w:szCs w:val="24"/>
        </w:rPr>
        <w:tab/>
        <w:t>He was apprentice of John Walton of London, cutler(q.v.).</w:t>
      </w:r>
    </w:p>
    <w:p w14:paraId="2E9A4903" w14:textId="77777777" w:rsidR="004E4703" w:rsidRDefault="004E4703" w:rsidP="004E4703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(“History of the Cutlers’ Company of London and of the Minor Cutlery Crafts, With Biographical Notices of Early London Cutlers” by Charles Welch </w:t>
      </w:r>
      <w:proofErr w:type="spellStart"/>
      <w:proofErr w:type="gramStart"/>
      <w:r>
        <w:rPr>
          <w:rFonts w:eastAsia="Times New Roman" w:cs="Times New Roman"/>
          <w:szCs w:val="24"/>
        </w:rPr>
        <w:t>vol.I</w:t>
      </w:r>
      <w:proofErr w:type="spellEnd"/>
      <w:proofErr w:type="gramEnd"/>
      <w:r>
        <w:rPr>
          <w:rFonts w:eastAsia="Times New Roman" w:cs="Times New Roman"/>
          <w:szCs w:val="24"/>
        </w:rPr>
        <w:t xml:space="preserve"> published by the Cutlers’ Company 1916 p.360)</w:t>
      </w:r>
    </w:p>
    <w:p w14:paraId="6FEFC1BE" w14:textId="77777777" w:rsidR="004E4703" w:rsidRDefault="004E4703" w:rsidP="004E4703">
      <w:pPr>
        <w:pStyle w:val="NoSpacing"/>
        <w:rPr>
          <w:rFonts w:eastAsia="Times New Roman" w:cs="Times New Roman"/>
          <w:szCs w:val="24"/>
        </w:rPr>
      </w:pPr>
    </w:p>
    <w:p w14:paraId="5BE88511" w14:textId="77777777" w:rsidR="004E4703" w:rsidRDefault="004E4703" w:rsidP="004E4703">
      <w:pPr>
        <w:pStyle w:val="NoSpacing"/>
        <w:rPr>
          <w:rFonts w:eastAsia="Times New Roman" w:cs="Times New Roman"/>
          <w:szCs w:val="24"/>
        </w:rPr>
      </w:pPr>
    </w:p>
    <w:p w14:paraId="0245BE83" w14:textId="77777777" w:rsidR="004E4703" w:rsidRDefault="004E4703" w:rsidP="004E470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5 February 2023</w:t>
      </w:r>
    </w:p>
    <w:p w14:paraId="7AE78A31" w14:textId="48AA5931" w:rsidR="00BA00AB" w:rsidRPr="004E4703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4E47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6571E" w14:textId="77777777" w:rsidR="004E4703" w:rsidRDefault="004E4703" w:rsidP="009139A6">
      <w:r>
        <w:separator/>
      </w:r>
    </w:p>
  </w:endnote>
  <w:endnote w:type="continuationSeparator" w:id="0">
    <w:p w14:paraId="7BC6A018" w14:textId="77777777" w:rsidR="004E4703" w:rsidRDefault="004E470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8BD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B6E2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2E6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D859F" w14:textId="77777777" w:rsidR="004E4703" w:rsidRDefault="004E4703" w:rsidP="009139A6">
      <w:r>
        <w:separator/>
      </w:r>
    </w:p>
  </w:footnote>
  <w:footnote w:type="continuationSeparator" w:id="0">
    <w:p w14:paraId="1882F175" w14:textId="77777777" w:rsidR="004E4703" w:rsidRDefault="004E470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CD3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62F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B09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703"/>
    <w:rsid w:val="000666E0"/>
    <w:rsid w:val="002510B7"/>
    <w:rsid w:val="004E470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0C66B"/>
  <w15:chartTrackingRefBased/>
  <w15:docId w15:val="{5D04498D-DE37-4983-88DE-A445D47CE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2023-02-05T15:23:00Z</dcterms:created>
  <dcterms:modified xsi:type="dcterms:W3CDTF">2023-02-05T15:24:00Z</dcterms:modified>
</cp:coreProperties>
</file>