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58C8F" w14:textId="77777777" w:rsidR="006F5B25" w:rsidRDefault="006F5B25" w:rsidP="006F5B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STANNES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d.1471)</w:t>
      </w:r>
    </w:p>
    <w:p w14:paraId="29DE207E" w14:textId="77777777" w:rsidR="006F5B25" w:rsidRDefault="006F5B25" w:rsidP="006F5B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Mariner.</w:t>
      </w:r>
    </w:p>
    <w:p w14:paraId="499153BF" w14:textId="77777777" w:rsidR="006F5B25" w:rsidRDefault="006F5B25" w:rsidP="006F5B25">
      <w:pPr>
        <w:pStyle w:val="NoSpacing"/>
        <w:rPr>
          <w:rFonts w:cs="Times New Roman"/>
          <w:szCs w:val="24"/>
        </w:rPr>
      </w:pPr>
    </w:p>
    <w:p w14:paraId="67469549" w14:textId="77777777" w:rsidR="006F5B25" w:rsidRDefault="006F5B25" w:rsidP="006F5B25">
      <w:pPr>
        <w:pStyle w:val="NoSpacing"/>
        <w:rPr>
          <w:rFonts w:cs="Times New Roman"/>
          <w:szCs w:val="24"/>
        </w:rPr>
      </w:pPr>
    </w:p>
    <w:p w14:paraId="19D9F5A0" w14:textId="77777777" w:rsidR="006F5B25" w:rsidRDefault="006F5B25" w:rsidP="006F5B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Nov.1471</w:t>
      </w:r>
      <w:r>
        <w:rPr>
          <w:rFonts w:cs="Times New Roman"/>
          <w:szCs w:val="24"/>
        </w:rPr>
        <w:tab/>
        <w:t>He made his Will.   (W.Y.R. p.157)</w:t>
      </w:r>
    </w:p>
    <w:p w14:paraId="59B0C860" w14:textId="77777777" w:rsidR="006F5B25" w:rsidRDefault="006F5B25" w:rsidP="006F5B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6E03EF20" w14:textId="77777777" w:rsidR="006F5B25" w:rsidRDefault="006F5B25" w:rsidP="006F5B25">
      <w:pPr>
        <w:pStyle w:val="NoSpacing"/>
        <w:rPr>
          <w:rFonts w:cs="Times New Roman"/>
          <w:szCs w:val="24"/>
        </w:rPr>
      </w:pPr>
    </w:p>
    <w:p w14:paraId="27F9A02E" w14:textId="77777777" w:rsidR="006F5B25" w:rsidRDefault="006F5B25" w:rsidP="006F5B25">
      <w:pPr>
        <w:pStyle w:val="NoSpacing"/>
        <w:rPr>
          <w:rFonts w:cs="Times New Roman"/>
          <w:szCs w:val="24"/>
        </w:rPr>
      </w:pPr>
    </w:p>
    <w:p w14:paraId="2E82BA70" w14:textId="77777777" w:rsidR="006F5B25" w:rsidRDefault="006F5B25" w:rsidP="006F5B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2023</w:t>
      </w:r>
    </w:p>
    <w:p w14:paraId="687F48C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47F83" w14:textId="77777777" w:rsidR="006F5B25" w:rsidRDefault="006F5B25" w:rsidP="009139A6">
      <w:r>
        <w:separator/>
      </w:r>
    </w:p>
  </w:endnote>
  <w:endnote w:type="continuationSeparator" w:id="0">
    <w:p w14:paraId="0D0FB4AC" w14:textId="77777777" w:rsidR="006F5B25" w:rsidRDefault="006F5B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FB7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B1D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5F3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74EFB" w14:textId="77777777" w:rsidR="006F5B25" w:rsidRDefault="006F5B25" w:rsidP="009139A6">
      <w:r>
        <w:separator/>
      </w:r>
    </w:p>
  </w:footnote>
  <w:footnote w:type="continuationSeparator" w:id="0">
    <w:p w14:paraId="1EC02DF0" w14:textId="77777777" w:rsidR="006F5B25" w:rsidRDefault="006F5B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9C2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551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A4C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B25"/>
    <w:rsid w:val="000666E0"/>
    <w:rsid w:val="002510B7"/>
    <w:rsid w:val="005C130B"/>
    <w:rsid w:val="006F5B2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BE78B"/>
  <w15:chartTrackingRefBased/>
  <w15:docId w15:val="{97CEB872-750E-424B-A414-ADE687631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2023-07-01T19:34:00Z</dcterms:created>
  <dcterms:modified xsi:type="dcterms:W3CDTF">2023-07-01T19:35:00Z</dcterms:modified>
</cp:coreProperties>
</file>