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D5D" w:rsidRDefault="008F6D5D" w:rsidP="008F6D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STANNDON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8F6D5D" w:rsidRDefault="008F6D5D" w:rsidP="008F6D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D5D" w:rsidRDefault="008F6D5D" w:rsidP="008F6D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D5D" w:rsidRDefault="008F6D5D" w:rsidP="008F6D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Ware, Hertfordshire,</w:t>
      </w:r>
    </w:p>
    <w:p w:rsidR="008F6D5D" w:rsidRDefault="008F6D5D" w:rsidP="008F6D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Baynard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F6D5D" w:rsidRDefault="008F6D5D" w:rsidP="008F6D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24-179)</w:t>
      </w:r>
    </w:p>
    <w:p w:rsidR="008F6D5D" w:rsidRDefault="008F6D5D" w:rsidP="008F6D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6D5D" w:rsidRDefault="008F6D5D" w:rsidP="008F6D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8F6D5D" w:rsidRDefault="008F6D5D" w:rsidP="008F6D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2016</w:t>
      </w:r>
      <w:bookmarkStart w:id="0" w:name="_GoBack"/>
      <w:bookmarkEnd w:id="0"/>
    </w:p>
    <w:sectPr w:rsidR="006B2F86" w:rsidRPr="008F6D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D5D" w:rsidRDefault="008F6D5D" w:rsidP="00E71FC3">
      <w:pPr>
        <w:spacing w:after="0" w:line="240" w:lineRule="auto"/>
      </w:pPr>
      <w:r>
        <w:separator/>
      </w:r>
    </w:p>
  </w:endnote>
  <w:endnote w:type="continuationSeparator" w:id="0">
    <w:p w:rsidR="008F6D5D" w:rsidRDefault="008F6D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D5D" w:rsidRDefault="008F6D5D" w:rsidP="00E71FC3">
      <w:pPr>
        <w:spacing w:after="0" w:line="240" w:lineRule="auto"/>
      </w:pPr>
      <w:r>
        <w:separator/>
      </w:r>
    </w:p>
  </w:footnote>
  <w:footnote w:type="continuationSeparator" w:id="0">
    <w:p w:rsidR="008F6D5D" w:rsidRDefault="008F6D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D5D"/>
    <w:rsid w:val="008F6D5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D3A3B"/>
  <w15:chartTrackingRefBased/>
  <w15:docId w15:val="{BE86C796-55D8-4BF2-AEA1-36B64270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1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2016-04-24T21:01:00Z</dcterms:created>
  <dcterms:modified xsi:type="dcterms:W3CDTF">2016-04-24T21:02:00Z</dcterms:modified>
</cp:coreProperties>
</file>