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86602" w14:textId="77777777" w:rsidR="00AC21B6" w:rsidRDefault="00AC21B6" w:rsidP="00AC21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STANNARD, junior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F1E493E" w14:textId="77777777" w:rsidR="00AC21B6" w:rsidRDefault="00AC21B6" w:rsidP="00AC21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Monks </w:t>
      </w:r>
      <w:proofErr w:type="spellStart"/>
      <w:r>
        <w:rPr>
          <w:rFonts w:ascii="Times New Roman" w:hAnsi="Times New Roman" w:cs="Times New Roman"/>
        </w:rPr>
        <w:t>Eleigh</w:t>
      </w:r>
      <w:proofErr w:type="spellEnd"/>
      <w:r>
        <w:rPr>
          <w:rFonts w:ascii="Times New Roman" w:hAnsi="Times New Roman" w:cs="Times New Roman"/>
        </w:rPr>
        <w:t>, Suffolk. Husbandman.</w:t>
      </w:r>
    </w:p>
    <w:p w14:paraId="77ECCCBA" w14:textId="77777777" w:rsidR="00AC21B6" w:rsidRDefault="00AC21B6" w:rsidP="00AC21B6">
      <w:pPr>
        <w:rPr>
          <w:rFonts w:ascii="Times New Roman" w:hAnsi="Times New Roman" w:cs="Times New Roman"/>
        </w:rPr>
      </w:pPr>
    </w:p>
    <w:p w14:paraId="5276E97D" w14:textId="77777777" w:rsidR="00AC21B6" w:rsidRDefault="00AC21B6" w:rsidP="00AC21B6">
      <w:pPr>
        <w:rPr>
          <w:rFonts w:ascii="Times New Roman" w:hAnsi="Times New Roman" w:cs="Times New Roman"/>
        </w:rPr>
      </w:pPr>
    </w:p>
    <w:p w14:paraId="36E84C3C" w14:textId="77777777" w:rsidR="00AC21B6" w:rsidRDefault="00AC21B6" w:rsidP="00AC21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was one of those against whom the King brought a plaint of trespass</w:t>
      </w:r>
    </w:p>
    <w:p w14:paraId="08C15BE3" w14:textId="77777777" w:rsidR="00AC21B6" w:rsidRDefault="00AC21B6" w:rsidP="00AC21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rescue.</w:t>
      </w:r>
    </w:p>
    <w:p w14:paraId="7CEECEE1" w14:textId="77777777" w:rsidR="00AC21B6" w:rsidRDefault="00AC21B6" w:rsidP="00AC21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0838F83" w14:textId="77777777" w:rsidR="00AC21B6" w:rsidRDefault="00AC21B6" w:rsidP="00AC21B6">
      <w:pPr>
        <w:rPr>
          <w:rFonts w:ascii="Times New Roman" w:hAnsi="Times New Roman" w:cs="Times New Roman"/>
        </w:rPr>
      </w:pPr>
    </w:p>
    <w:p w14:paraId="02258583" w14:textId="77777777" w:rsidR="00AC21B6" w:rsidRDefault="00AC21B6" w:rsidP="00AC21B6">
      <w:pPr>
        <w:rPr>
          <w:rFonts w:ascii="Times New Roman" w:hAnsi="Times New Roman" w:cs="Times New Roman"/>
        </w:rPr>
      </w:pPr>
    </w:p>
    <w:p w14:paraId="747F9BDF" w14:textId="77777777" w:rsidR="00AC21B6" w:rsidRDefault="00AC21B6" w:rsidP="00AC21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November 2018</w:t>
      </w:r>
    </w:p>
    <w:p w14:paraId="6A932324" w14:textId="77777777" w:rsidR="006B2F86" w:rsidRPr="00E71FC3" w:rsidRDefault="00AC21B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29C175" w14:textId="77777777" w:rsidR="00AC21B6" w:rsidRDefault="00AC21B6" w:rsidP="00E71FC3">
      <w:r>
        <w:separator/>
      </w:r>
    </w:p>
  </w:endnote>
  <w:endnote w:type="continuationSeparator" w:id="0">
    <w:p w14:paraId="51CB0BA4" w14:textId="77777777" w:rsidR="00AC21B6" w:rsidRDefault="00AC21B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7790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B7FD69" w14:textId="77777777" w:rsidR="00AC21B6" w:rsidRDefault="00AC21B6" w:rsidP="00E71FC3">
      <w:r>
        <w:separator/>
      </w:r>
    </w:p>
  </w:footnote>
  <w:footnote w:type="continuationSeparator" w:id="0">
    <w:p w14:paraId="0CA97E75" w14:textId="77777777" w:rsidR="00AC21B6" w:rsidRDefault="00AC21B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1B6"/>
    <w:rsid w:val="001A7C09"/>
    <w:rsid w:val="00577BD5"/>
    <w:rsid w:val="00656CBA"/>
    <w:rsid w:val="006A1F77"/>
    <w:rsid w:val="00733BE7"/>
    <w:rsid w:val="00AB52E8"/>
    <w:rsid w:val="00AC21B6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0410B"/>
  <w15:chartTrackingRefBased/>
  <w15:docId w15:val="{270B0E4E-82A8-4429-B192-49CC98F03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21B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2018-11-28T21:53:00Z</dcterms:created>
  <dcterms:modified xsi:type="dcterms:W3CDTF">2018-11-28T21:58:00Z</dcterms:modified>
</cp:coreProperties>
</file>