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STANNARD (</w:t>
      </w:r>
      <w:proofErr w:type="gramStart"/>
      <w:r>
        <w:rPr>
          <w:u w:val="single"/>
        </w:rPr>
        <w:t>STONARD)</w:t>
      </w:r>
      <w:r>
        <w:t xml:space="preserve">   </w:t>
      </w:r>
      <w:proofErr w:type="gramEnd"/>
      <w:r>
        <w:t xml:space="preserve">    (fl.1497-8)</w:t>
      </w:r>
    </w:p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Preston, Kent.</w:t>
      </w:r>
    </w:p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1497-8</w:t>
      </w:r>
      <w:r>
        <w:tab/>
        <w:t>He made his Will.  (Plomer p.454)</w:t>
      </w:r>
    </w:p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3FA8" w:rsidRDefault="002D3FA8" w:rsidP="002D3F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June 2017</w:t>
      </w:r>
    </w:p>
    <w:p w:rsidR="006B2F86" w:rsidRPr="00E71FC3" w:rsidRDefault="002D3F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FA8" w:rsidRDefault="002D3FA8" w:rsidP="00E71FC3">
      <w:pPr>
        <w:spacing w:after="0" w:line="240" w:lineRule="auto"/>
      </w:pPr>
      <w:r>
        <w:separator/>
      </w:r>
    </w:p>
  </w:endnote>
  <w:endnote w:type="continuationSeparator" w:id="0">
    <w:p w:rsidR="002D3FA8" w:rsidRDefault="002D3F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FA8" w:rsidRDefault="002D3FA8" w:rsidP="00E71FC3">
      <w:pPr>
        <w:spacing w:after="0" w:line="240" w:lineRule="auto"/>
      </w:pPr>
      <w:r>
        <w:separator/>
      </w:r>
    </w:p>
  </w:footnote>
  <w:footnote w:type="continuationSeparator" w:id="0">
    <w:p w:rsidR="002D3FA8" w:rsidRDefault="002D3F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A8"/>
    <w:rsid w:val="001A7C09"/>
    <w:rsid w:val="002D3FA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60F3A-23F2-43CE-88CC-D00BBF22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2017-06-09T20:49:00Z</dcterms:created>
  <dcterms:modified xsi:type="dcterms:W3CDTF">2017-06-09T20:50:00Z</dcterms:modified>
</cp:coreProperties>
</file>