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216EC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STANNARD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74964D06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</w:p>
    <w:p w14:paraId="4515D198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</w:p>
    <w:p w14:paraId="71169C24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Sep.1498</w:t>
      </w:r>
      <w:r>
        <w:rPr>
          <w:rFonts w:eastAsia="Times New Roman" w:cs="Times New Roman"/>
          <w:szCs w:val="24"/>
        </w:rPr>
        <w:tab/>
        <w:t xml:space="preserve">Roger </w:t>
      </w:r>
      <w:proofErr w:type="spellStart"/>
      <w:r>
        <w:rPr>
          <w:rFonts w:eastAsia="Times New Roman" w:cs="Times New Roman"/>
          <w:szCs w:val="24"/>
        </w:rPr>
        <w:t>Tymperley</w:t>
      </w:r>
      <w:proofErr w:type="spellEnd"/>
      <w:r>
        <w:rPr>
          <w:rFonts w:eastAsia="Times New Roman" w:cs="Times New Roman"/>
          <w:szCs w:val="24"/>
        </w:rPr>
        <w:t xml:space="preserve"> of Ipswich(q.v.) bequeathed him and William Style(q.v.)</w:t>
      </w:r>
    </w:p>
    <w:p w14:paraId="0B710ED0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two swans’ eyries in the new mill dam to share between them.</w:t>
      </w:r>
    </w:p>
    <w:p w14:paraId="0B51ED40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1075FC1" w14:textId="77777777" w:rsidR="007A462F" w:rsidRDefault="007A462F" w:rsidP="007A462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pp.41-2)</w:t>
      </w:r>
    </w:p>
    <w:p w14:paraId="72F14F18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</w:p>
    <w:p w14:paraId="2E743FB6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</w:p>
    <w:p w14:paraId="3CBCE37D" w14:textId="77777777" w:rsidR="007A462F" w:rsidRDefault="007A462F" w:rsidP="007A46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April 2023</w:t>
      </w:r>
      <w:r>
        <w:rPr>
          <w:rFonts w:eastAsia="Times New Roman" w:cs="Times New Roman"/>
          <w:szCs w:val="24"/>
        </w:rPr>
        <w:tab/>
      </w:r>
    </w:p>
    <w:p w14:paraId="787164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032DF" w14:textId="77777777" w:rsidR="007A462F" w:rsidRDefault="007A462F" w:rsidP="009139A6">
      <w:r>
        <w:separator/>
      </w:r>
    </w:p>
  </w:endnote>
  <w:endnote w:type="continuationSeparator" w:id="0">
    <w:p w14:paraId="10D62529" w14:textId="77777777" w:rsidR="007A462F" w:rsidRDefault="007A46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21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B5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37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FFB11" w14:textId="77777777" w:rsidR="007A462F" w:rsidRDefault="007A462F" w:rsidP="009139A6">
      <w:r>
        <w:separator/>
      </w:r>
    </w:p>
  </w:footnote>
  <w:footnote w:type="continuationSeparator" w:id="0">
    <w:p w14:paraId="098DC313" w14:textId="77777777" w:rsidR="007A462F" w:rsidRDefault="007A46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EB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77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52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2F"/>
    <w:rsid w:val="000666E0"/>
    <w:rsid w:val="002510B7"/>
    <w:rsid w:val="005C130B"/>
    <w:rsid w:val="007A462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6C3BD"/>
  <w15:chartTrackingRefBased/>
  <w15:docId w15:val="{9E3633E2-06C0-42B2-BD7A-D9358FA4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2023-04-26T19:58:00Z</dcterms:created>
  <dcterms:modified xsi:type="dcterms:W3CDTF">2023-04-26T19:59:00Z</dcterms:modified>
</cp:coreProperties>
</file>