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A6263" w14:textId="77777777" w:rsidR="00DD2D93" w:rsidRDefault="00DD2D93" w:rsidP="00DD2D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STANNARD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fl.1493)</w:t>
      </w:r>
    </w:p>
    <w:p w14:paraId="46ED4037" w14:textId="77777777" w:rsidR="00DD2D93" w:rsidRDefault="00DD2D93" w:rsidP="00DD2D93">
      <w:pPr>
        <w:pStyle w:val="NoSpacing"/>
        <w:rPr>
          <w:rFonts w:cs="Times New Roman"/>
          <w:szCs w:val="24"/>
        </w:rPr>
      </w:pPr>
    </w:p>
    <w:p w14:paraId="16C54610" w14:textId="77777777" w:rsidR="00DD2D93" w:rsidRDefault="00DD2D93" w:rsidP="00DD2D93">
      <w:pPr>
        <w:pStyle w:val="NoSpacing"/>
        <w:rPr>
          <w:rFonts w:cs="Times New Roman"/>
          <w:szCs w:val="24"/>
        </w:rPr>
      </w:pPr>
    </w:p>
    <w:p w14:paraId="291DA39D" w14:textId="77777777" w:rsidR="00DD2D93" w:rsidRDefault="00DD2D93" w:rsidP="00DD2D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Jun.1493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Rokker</w:t>
      </w:r>
      <w:proofErr w:type="spellEnd"/>
      <w:r>
        <w:rPr>
          <w:rFonts w:cs="Times New Roman"/>
          <w:szCs w:val="24"/>
        </w:rPr>
        <w:t xml:space="preserve"> of Ipswich, spurrier(q.v.), was pardoned for not appearing to </w:t>
      </w:r>
    </w:p>
    <w:p w14:paraId="711A82AB" w14:textId="77777777" w:rsidR="00DD2D93" w:rsidRDefault="00DD2D93" w:rsidP="00DD2D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answer him touching a debt of 40s.     (C.P.R. 1485-94 p.404)</w:t>
      </w:r>
    </w:p>
    <w:p w14:paraId="2113C2A6" w14:textId="77777777" w:rsidR="00DD2D93" w:rsidRDefault="00DD2D93" w:rsidP="00DD2D93">
      <w:pPr>
        <w:pStyle w:val="NoSpacing"/>
        <w:rPr>
          <w:rFonts w:cs="Times New Roman"/>
          <w:szCs w:val="24"/>
        </w:rPr>
      </w:pPr>
    </w:p>
    <w:p w14:paraId="0E1F1CC5" w14:textId="77777777" w:rsidR="00DD2D93" w:rsidRDefault="00DD2D93" w:rsidP="00DD2D93">
      <w:pPr>
        <w:pStyle w:val="NoSpacing"/>
        <w:rPr>
          <w:rFonts w:cs="Times New Roman"/>
          <w:szCs w:val="24"/>
        </w:rPr>
      </w:pPr>
    </w:p>
    <w:p w14:paraId="5A9F6976" w14:textId="77777777" w:rsidR="00DD2D93" w:rsidRPr="00FD484A" w:rsidRDefault="00DD2D93" w:rsidP="00DD2D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April 2024</w:t>
      </w:r>
    </w:p>
    <w:p w14:paraId="33F14F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985B2" w14:textId="77777777" w:rsidR="00DD2D93" w:rsidRDefault="00DD2D93" w:rsidP="009139A6">
      <w:r>
        <w:separator/>
      </w:r>
    </w:p>
  </w:endnote>
  <w:endnote w:type="continuationSeparator" w:id="0">
    <w:p w14:paraId="2233D3C2" w14:textId="77777777" w:rsidR="00DD2D93" w:rsidRDefault="00DD2D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1C8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050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9D4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6B562" w14:textId="77777777" w:rsidR="00DD2D93" w:rsidRDefault="00DD2D93" w:rsidP="009139A6">
      <w:r>
        <w:separator/>
      </w:r>
    </w:p>
  </w:footnote>
  <w:footnote w:type="continuationSeparator" w:id="0">
    <w:p w14:paraId="20DF7759" w14:textId="77777777" w:rsidR="00DD2D93" w:rsidRDefault="00DD2D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A20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EB8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45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D9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D2D93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CC272"/>
  <w15:chartTrackingRefBased/>
  <w15:docId w15:val="{1F24FBC0-14F1-4945-A201-BE2CEBAA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2024-04-28T15:15:00Z</dcterms:created>
  <dcterms:modified xsi:type="dcterms:W3CDTF">2024-04-28T15:16:00Z</dcterms:modified>
</cp:coreProperties>
</file>