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B71BD" w14:textId="77777777" w:rsidR="00016B4C" w:rsidRDefault="00016B4C" w:rsidP="00016B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STANNARD</w:t>
      </w:r>
      <w:r>
        <w:rPr>
          <w:rFonts w:ascii="Times New Roman" w:hAnsi="Times New Roman" w:cs="Times New Roman"/>
        </w:rPr>
        <w:t xml:space="preserve">        (fl.1484)</w:t>
      </w:r>
    </w:p>
    <w:p w14:paraId="65A72378" w14:textId="77777777" w:rsidR="00016B4C" w:rsidRDefault="00016B4C" w:rsidP="00016B4C">
      <w:pPr>
        <w:rPr>
          <w:rFonts w:ascii="Times New Roman" w:hAnsi="Times New Roman" w:cs="Times New Roman"/>
        </w:rPr>
      </w:pPr>
    </w:p>
    <w:p w14:paraId="58089B31" w14:textId="77777777" w:rsidR="00016B4C" w:rsidRDefault="00016B4C" w:rsidP="00016B4C">
      <w:pPr>
        <w:rPr>
          <w:rFonts w:ascii="Times New Roman" w:hAnsi="Times New Roman" w:cs="Times New Roman"/>
        </w:rPr>
      </w:pPr>
    </w:p>
    <w:p w14:paraId="5D369684" w14:textId="77777777" w:rsidR="00016B4C" w:rsidRDefault="00016B4C" w:rsidP="00016B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Robert Crecy of Ipswich(q.v.).</w:t>
      </w:r>
    </w:p>
    <w:p w14:paraId="12393F7D" w14:textId="77777777" w:rsidR="00016B4C" w:rsidRDefault="00016B4C" w:rsidP="00016B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94569B7" w14:textId="77777777" w:rsidR="00016B4C" w:rsidRDefault="00016B4C" w:rsidP="00016B4C">
      <w:pPr>
        <w:rPr>
          <w:rFonts w:ascii="Times New Roman" w:hAnsi="Times New Roman" w:cs="Times New Roman"/>
        </w:rPr>
      </w:pPr>
    </w:p>
    <w:p w14:paraId="36F55A03" w14:textId="77777777" w:rsidR="00016B4C" w:rsidRDefault="00016B4C" w:rsidP="00016B4C">
      <w:pPr>
        <w:rPr>
          <w:rFonts w:ascii="Times New Roman" w:hAnsi="Times New Roman" w:cs="Times New Roman"/>
        </w:rPr>
      </w:pPr>
    </w:p>
    <w:p w14:paraId="7D8AF855" w14:textId="77777777" w:rsidR="00016B4C" w:rsidRDefault="00016B4C" w:rsidP="00016B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0AB24543" w14:textId="77777777" w:rsidR="006B2F86" w:rsidRPr="00016B4C" w:rsidRDefault="00016B4C" w:rsidP="00016B4C">
      <w:bookmarkStart w:id="0" w:name="_GoBack"/>
      <w:bookmarkEnd w:id="0"/>
    </w:p>
    <w:sectPr w:rsidR="006B2F86" w:rsidRPr="00016B4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EC059" w14:textId="77777777" w:rsidR="00016B4C" w:rsidRDefault="00016B4C" w:rsidP="00E71FC3">
      <w:r>
        <w:separator/>
      </w:r>
    </w:p>
  </w:endnote>
  <w:endnote w:type="continuationSeparator" w:id="0">
    <w:p w14:paraId="47F9A63E" w14:textId="77777777" w:rsidR="00016B4C" w:rsidRDefault="00016B4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3F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7C586" w14:textId="77777777" w:rsidR="00016B4C" w:rsidRDefault="00016B4C" w:rsidP="00E71FC3">
      <w:r>
        <w:separator/>
      </w:r>
    </w:p>
  </w:footnote>
  <w:footnote w:type="continuationSeparator" w:id="0">
    <w:p w14:paraId="0909F1AF" w14:textId="77777777" w:rsidR="00016B4C" w:rsidRDefault="00016B4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4C"/>
    <w:rsid w:val="00016B4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6766"/>
  <w15:chartTrackingRefBased/>
  <w15:docId w15:val="{C7BF8009-D340-43B7-85D5-49B70B50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B4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16B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2019-01-28T21:45:00Z</dcterms:created>
  <dcterms:modified xsi:type="dcterms:W3CDTF">2019-01-28T21:45:00Z</dcterms:modified>
</cp:coreProperties>
</file>