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6B763" w14:textId="77777777" w:rsidR="00941317" w:rsidRDefault="00941317" w:rsidP="00941317">
      <w:pPr>
        <w:pStyle w:val="NoSpacing"/>
      </w:pPr>
      <w:r>
        <w:rPr>
          <w:u w:val="single"/>
        </w:rPr>
        <w:t>John STANNALL</w:t>
      </w:r>
      <w:r>
        <w:t xml:space="preserve">      (fl.1461)</w:t>
      </w:r>
    </w:p>
    <w:p w14:paraId="1B6623B0" w14:textId="77777777" w:rsidR="00941317" w:rsidRDefault="00941317" w:rsidP="00941317">
      <w:pPr>
        <w:pStyle w:val="NoSpacing"/>
      </w:pPr>
      <w:r>
        <w:t xml:space="preserve">of Richmond, Yorkshire. </w:t>
      </w:r>
      <w:proofErr w:type="spellStart"/>
      <w:r>
        <w:t>Cardmaker</w:t>
      </w:r>
      <w:proofErr w:type="spellEnd"/>
      <w:r>
        <w:t>.</w:t>
      </w:r>
    </w:p>
    <w:p w14:paraId="3873DECB" w14:textId="77777777" w:rsidR="00941317" w:rsidRDefault="00941317" w:rsidP="00941317">
      <w:pPr>
        <w:pStyle w:val="NoSpacing"/>
      </w:pPr>
    </w:p>
    <w:p w14:paraId="5036F301" w14:textId="77777777" w:rsidR="00941317" w:rsidRDefault="00941317" w:rsidP="00941317">
      <w:pPr>
        <w:pStyle w:val="NoSpacing"/>
      </w:pPr>
    </w:p>
    <w:p w14:paraId="67153E5C" w14:textId="77777777" w:rsidR="00941317" w:rsidRDefault="00941317" w:rsidP="00941317">
      <w:pPr>
        <w:pStyle w:val="NoSpacing"/>
      </w:pPr>
      <w:r>
        <w:t>15 Nov.1461</w:t>
      </w:r>
      <w:r>
        <w:tab/>
        <w:t>He was granted a general pardon.    (C.P.R. 1461-67 p.54)</w:t>
      </w:r>
    </w:p>
    <w:p w14:paraId="350636D3" w14:textId="77777777" w:rsidR="00941317" w:rsidRDefault="00941317" w:rsidP="00941317">
      <w:pPr>
        <w:pStyle w:val="NoSpacing"/>
      </w:pPr>
    </w:p>
    <w:p w14:paraId="4A72099A" w14:textId="77777777" w:rsidR="00941317" w:rsidRDefault="00941317" w:rsidP="00941317">
      <w:pPr>
        <w:pStyle w:val="NoSpacing"/>
      </w:pPr>
    </w:p>
    <w:p w14:paraId="13E747B1" w14:textId="77777777" w:rsidR="00941317" w:rsidRDefault="00941317" w:rsidP="00941317">
      <w:pPr>
        <w:pStyle w:val="NoSpacing"/>
      </w:pPr>
      <w:r>
        <w:t>28 July 2025</w:t>
      </w:r>
    </w:p>
    <w:p w14:paraId="09824C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55D56" w14:textId="77777777" w:rsidR="00941317" w:rsidRDefault="00941317" w:rsidP="009139A6">
      <w:r>
        <w:separator/>
      </w:r>
    </w:p>
  </w:endnote>
  <w:endnote w:type="continuationSeparator" w:id="0">
    <w:p w14:paraId="1B694B03" w14:textId="77777777" w:rsidR="00941317" w:rsidRDefault="009413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72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A10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745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B150F" w14:textId="77777777" w:rsidR="00941317" w:rsidRDefault="00941317" w:rsidP="009139A6">
      <w:r>
        <w:separator/>
      </w:r>
    </w:p>
  </w:footnote>
  <w:footnote w:type="continuationSeparator" w:id="0">
    <w:p w14:paraId="37071E6B" w14:textId="77777777" w:rsidR="00941317" w:rsidRDefault="009413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64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8A3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1C0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1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B20DA"/>
    <w:rsid w:val="00826F5C"/>
    <w:rsid w:val="009139A6"/>
    <w:rsid w:val="009345A1"/>
    <w:rsid w:val="009411C2"/>
    <w:rsid w:val="00941317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E406E"/>
  <w15:chartTrackingRefBased/>
  <w15:docId w15:val="{73FAF631-1DFA-4EA5-A653-CD27912A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26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2025-07-28T19:02:00Z</dcterms:created>
  <dcterms:modified xsi:type="dcterms:W3CDTF">2025-07-28T19:28:00Z</dcterms:modified>
</cp:coreProperties>
</file>