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1E84A" w14:textId="77777777" w:rsidR="00C735DA" w:rsidRDefault="00C735DA" w:rsidP="00C735DA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William STANNAGE</w:t>
      </w:r>
      <w:r>
        <w:rPr>
          <w:rFonts w:cs="Times New Roman"/>
          <w:szCs w:val="24"/>
          <w:lang w:val="en-GB"/>
        </w:rPr>
        <w:t xml:space="preserve">         (fl.1467)</w:t>
      </w:r>
    </w:p>
    <w:p w14:paraId="0FD94829" w14:textId="77777777" w:rsidR="00C735DA" w:rsidRDefault="00C735DA" w:rsidP="00C735DA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London. Point maker.</w:t>
      </w:r>
    </w:p>
    <w:p w14:paraId="1DB2083D" w14:textId="77777777" w:rsidR="00C735DA" w:rsidRDefault="00C735DA" w:rsidP="00C735DA">
      <w:pPr>
        <w:pStyle w:val="NoSpacing"/>
        <w:rPr>
          <w:rFonts w:cs="Times New Roman"/>
          <w:szCs w:val="24"/>
          <w:lang w:val="en-GB"/>
        </w:rPr>
      </w:pPr>
    </w:p>
    <w:p w14:paraId="51F2E09B" w14:textId="77777777" w:rsidR="00C735DA" w:rsidRDefault="00C735DA" w:rsidP="00C735DA">
      <w:pPr>
        <w:pStyle w:val="NoSpacing"/>
        <w:rPr>
          <w:rFonts w:cs="Times New Roman"/>
          <w:szCs w:val="24"/>
          <w:lang w:val="en-GB"/>
        </w:rPr>
      </w:pPr>
    </w:p>
    <w:p w14:paraId="6D9F68FB" w14:textId="77777777" w:rsidR="00C735DA" w:rsidRDefault="00C735DA" w:rsidP="00C735DA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1467</w:t>
      </w:r>
      <w:r>
        <w:rPr>
          <w:rFonts w:cs="Times New Roman"/>
          <w:szCs w:val="24"/>
          <w:lang w:val="en-GB"/>
        </w:rPr>
        <w:tab/>
        <w:t>Richard Feltwell(q.v.) brought a plaint of trespass against him and 7 others.</w:t>
      </w:r>
    </w:p>
    <w:p w14:paraId="178B5AC0" w14:textId="77777777" w:rsidR="00C735DA" w:rsidRDefault="00C735DA" w:rsidP="00C735DA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341FB6">
          <w:rPr>
            <w:rStyle w:val="Hyperlink"/>
            <w:rFonts w:cs="Times New Roman"/>
            <w:szCs w:val="24"/>
            <w:lang w:val="en-GB"/>
          </w:rPr>
          <w:t>https://waalt.uh.edu/index.php/KB27/823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58252B13" w14:textId="77777777" w:rsidR="00C735DA" w:rsidRDefault="00C735DA" w:rsidP="00C735DA">
      <w:pPr>
        <w:pStyle w:val="NoSpacing"/>
        <w:rPr>
          <w:rFonts w:cs="Times New Roman"/>
          <w:szCs w:val="24"/>
          <w:lang w:val="en-GB"/>
        </w:rPr>
      </w:pPr>
    </w:p>
    <w:p w14:paraId="24F26201" w14:textId="77777777" w:rsidR="00C735DA" w:rsidRDefault="00C735DA" w:rsidP="00C735DA">
      <w:pPr>
        <w:pStyle w:val="NoSpacing"/>
        <w:rPr>
          <w:rFonts w:cs="Times New Roman"/>
          <w:szCs w:val="24"/>
          <w:lang w:val="en-GB"/>
        </w:rPr>
      </w:pPr>
    </w:p>
    <w:p w14:paraId="2A7109EC" w14:textId="0A80E7DC" w:rsidR="00BA00AB" w:rsidRPr="00EB3209" w:rsidRDefault="00C735D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October 2025</w:t>
      </w: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27D64" w14:textId="77777777" w:rsidR="00C735DA" w:rsidRDefault="00C735DA" w:rsidP="009139A6">
      <w:r>
        <w:separator/>
      </w:r>
    </w:p>
  </w:endnote>
  <w:endnote w:type="continuationSeparator" w:id="0">
    <w:p w14:paraId="3B7D74EC" w14:textId="77777777" w:rsidR="00C735DA" w:rsidRDefault="00C735D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A758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E6D7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C561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9B34D" w14:textId="77777777" w:rsidR="00C735DA" w:rsidRDefault="00C735DA" w:rsidP="009139A6">
      <w:r>
        <w:separator/>
      </w:r>
    </w:p>
  </w:footnote>
  <w:footnote w:type="continuationSeparator" w:id="0">
    <w:p w14:paraId="11CF0C2C" w14:textId="77777777" w:rsidR="00C735DA" w:rsidRDefault="00C735D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553E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ABD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AED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5DA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895960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735DA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893A9"/>
  <w15:chartTrackingRefBased/>
  <w15:docId w15:val="{1E66D0F7-0368-4913-991B-68EF1FF6F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735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2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2025-10-02T07:54:00Z</dcterms:created>
  <dcterms:modified xsi:type="dcterms:W3CDTF">2025-10-02T07:55:00Z</dcterms:modified>
</cp:coreProperties>
</file>