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BC0" w:rsidRDefault="003F1BC0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STANLYNCH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</w:t>
      </w:r>
      <w:r w:rsidR="009D37F7">
        <w:rPr>
          <w:rFonts w:ascii="Times New Roman" w:hAnsi="Times New Roman" w:cs="Times New Roman"/>
          <w:sz w:val="24"/>
          <w:szCs w:val="24"/>
        </w:rPr>
        <w:t>-23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1BC0" w:rsidRDefault="003F1BC0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BC0" w:rsidRDefault="003F1BC0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BC0" w:rsidRDefault="003F1BC0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Taunton, Somerset,</w:t>
      </w:r>
    </w:p>
    <w:p w:rsidR="003F1BC0" w:rsidRDefault="003F1BC0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F1BC0" w:rsidRDefault="003F1BC0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21-64)</w:t>
      </w:r>
    </w:p>
    <w:p w:rsidR="00723982" w:rsidRDefault="00723982" w:rsidP="007239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Taunton,</w:t>
      </w:r>
    </w:p>
    <w:p w:rsidR="00723982" w:rsidRDefault="00723982" w:rsidP="007239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Somerset, into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Hankeford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23982" w:rsidRDefault="00723982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21-238)</w:t>
      </w:r>
    </w:p>
    <w:p w:rsidR="009D37F7" w:rsidRPr="009D37F7" w:rsidRDefault="009D37F7" w:rsidP="009D3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37F7">
        <w:rPr>
          <w:rFonts w:ascii="Times New Roman" w:hAnsi="Times New Roman" w:cs="Times New Roman"/>
          <w:sz w:val="24"/>
          <w:szCs w:val="24"/>
        </w:rPr>
        <w:t>14 Aug.1423</w:t>
      </w:r>
      <w:r w:rsidRPr="009D37F7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9D37F7">
        <w:rPr>
          <w:rFonts w:ascii="Times New Roman" w:hAnsi="Times New Roman" w:cs="Times New Roman"/>
          <w:sz w:val="24"/>
          <w:szCs w:val="24"/>
        </w:rPr>
        <w:t>Milverton</w:t>
      </w:r>
      <w:proofErr w:type="spellEnd"/>
      <w:r w:rsidRPr="009D37F7">
        <w:rPr>
          <w:rFonts w:ascii="Times New Roman" w:hAnsi="Times New Roman" w:cs="Times New Roman"/>
          <w:sz w:val="24"/>
          <w:szCs w:val="24"/>
        </w:rPr>
        <w:t>,</w:t>
      </w:r>
    </w:p>
    <w:p w:rsidR="009D37F7" w:rsidRPr="009D37F7" w:rsidRDefault="009D37F7" w:rsidP="009D3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37F7">
        <w:rPr>
          <w:rFonts w:ascii="Times New Roman" w:hAnsi="Times New Roman" w:cs="Times New Roman"/>
          <w:sz w:val="24"/>
          <w:szCs w:val="24"/>
        </w:rPr>
        <w:tab/>
      </w:r>
      <w:r w:rsidRPr="009D37F7">
        <w:rPr>
          <w:rFonts w:ascii="Times New Roman" w:hAnsi="Times New Roman" w:cs="Times New Roman"/>
          <w:sz w:val="24"/>
          <w:szCs w:val="24"/>
        </w:rPr>
        <w:tab/>
        <w:t xml:space="preserve">Somerset, into lands of the late Katherine </w:t>
      </w:r>
      <w:proofErr w:type="spellStart"/>
      <w:r w:rsidRPr="009D37F7">
        <w:rPr>
          <w:rFonts w:ascii="Times New Roman" w:hAnsi="Times New Roman" w:cs="Times New Roman"/>
          <w:sz w:val="24"/>
          <w:szCs w:val="24"/>
        </w:rPr>
        <w:t>Streeche</w:t>
      </w:r>
      <w:proofErr w:type="spellEnd"/>
      <w:r w:rsidRPr="009D37F7">
        <w:rPr>
          <w:rFonts w:ascii="Times New Roman" w:hAnsi="Times New Roman" w:cs="Times New Roman"/>
          <w:sz w:val="24"/>
          <w:szCs w:val="24"/>
        </w:rPr>
        <w:t>(q.v.).</w:t>
      </w:r>
    </w:p>
    <w:p w:rsidR="009D37F7" w:rsidRPr="009D37F7" w:rsidRDefault="009D37F7" w:rsidP="009D3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37F7">
        <w:rPr>
          <w:rFonts w:ascii="Times New Roman" w:hAnsi="Times New Roman" w:cs="Times New Roman"/>
          <w:sz w:val="24"/>
          <w:szCs w:val="24"/>
        </w:rPr>
        <w:tab/>
      </w:r>
      <w:r w:rsidRPr="009D37F7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D37F7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9D37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7F7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D37F7">
        <w:rPr>
          <w:rFonts w:ascii="Times New Roman" w:hAnsi="Times New Roman" w:cs="Times New Roman"/>
          <w:sz w:val="24"/>
          <w:szCs w:val="24"/>
        </w:rPr>
        <w:t xml:space="preserve"> 22-67)</w:t>
      </w:r>
    </w:p>
    <w:p w:rsidR="009D37F7" w:rsidRDefault="009D37F7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D5B8A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982" w:rsidRDefault="00723982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2016</w:t>
      </w:r>
    </w:p>
    <w:p w:rsidR="009D37F7" w:rsidRPr="003F1BC0" w:rsidRDefault="009D37F7" w:rsidP="003F1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2017</w:t>
      </w:r>
      <w:bookmarkStart w:id="0" w:name="_GoBack"/>
      <w:bookmarkEnd w:id="0"/>
    </w:p>
    <w:sectPr w:rsidR="009D37F7" w:rsidRPr="003F1B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BC0" w:rsidRDefault="003F1BC0" w:rsidP="00564E3C">
      <w:pPr>
        <w:spacing w:after="0" w:line="240" w:lineRule="auto"/>
      </w:pPr>
      <w:r>
        <w:separator/>
      </w:r>
    </w:p>
  </w:endnote>
  <w:endnote w:type="continuationSeparator" w:id="0">
    <w:p w:rsidR="003F1BC0" w:rsidRDefault="003F1BC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D37F7">
      <w:rPr>
        <w:rFonts w:ascii="Times New Roman" w:hAnsi="Times New Roman" w:cs="Times New Roman"/>
        <w:noProof/>
        <w:sz w:val="24"/>
        <w:szCs w:val="24"/>
      </w:rPr>
      <w:t>12 June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BC0" w:rsidRDefault="003F1BC0" w:rsidP="00564E3C">
      <w:pPr>
        <w:spacing w:after="0" w:line="240" w:lineRule="auto"/>
      </w:pPr>
      <w:r>
        <w:separator/>
      </w:r>
    </w:p>
  </w:footnote>
  <w:footnote w:type="continuationSeparator" w:id="0">
    <w:p w:rsidR="003F1BC0" w:rsidRDefault="003F1BC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BC0"/>
    <w:rsid w:val="00372DC6"/>
    <w:rsid w:val="003F1BC0"/>
    <w:rsid w:val="00564E3C"/>
    <w:rsid w:val="0064591D"/>
    <w:rsid w:val="00723982"/>
    <w:rsid w:val="009D37F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E25DE"/>
  <w15:chartTrackingRefBased/>
  <w15:docId w15:val="{57F0FD5B-6E84-4F84-9464-0325FB36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F1B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2015-10-19T21:28:00Z</dcterms:created>
  <dcterms:modified xsi:type="dcterms:W3CDTF">2017-06-12T08:52:00Z</dcterms:modified>
</cp:coreProperties>
</file>