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1C850" w14:textId="77777777" w:rsidR="00A971DD" w:rsidRDefault="00A971DD" w:rsidP="00A97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STANLOWE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51EE55EA" w14:textId="77777777" w:rsidR="00A971DD" w:rsidRDefault="00A971DD" w:rsidP="00A971DD">
      <w:pPr>
        <w:pStyle w:val="NoSpacing"/>
        <w:rPr>
          <w:rFonts w:cs="Times New Roman"/>
          <w:szCs w:val="24"/>
        </w:rPr>
      </w:pPr>
    </w:p>
    <w:p w14:paraId="3F62DC55" w14:textId="77777777" w:rsidR="00A971DD" w:rsidRDefault="00A971DD" w:rsidP="00A971DD">
      <w:pPr>
        <w:pStyle w:val="NoSpacing"/>
        <w:rPr>
          <w:rFonts w:cs="Times New Roman"/>
          <w:szCs w:val="24"/>
        </w:rPr>
      </w:pPr>
    </w:p>
    <w:p w14:paraId="4EAB790D" w14:textId="77777777" w:rsidR="00A971DD" w:rsidRDefault="00A971DD" w:rsidP="00A97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Jul.1486</w:t>
      </w:r>
      <w:r>
        <w:rPr>
          <w:rFonts w:cs="Times New Roman"/>
          <w:szCs w:val="24"/>
        </w:rPr>
        <w:tab/>
        <w:t xml:space="preserve">He was on a commission to deliver Lincoln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234FCF33" w14:textId="77777777" w:rsidR="00A971DD" w:rsidRDefault="00A971DD" w:rsidP="00A97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p.131)</w:t>
      </w:r>
    </w:p>
    <w:p w14:paraId="47CCAB72" w14:textId="77777777" w:rsidR="00A971DD" w:rsidRDefault="00A971DD" w:rsidP="00A971DD">
      <w:pPr>
        <w:pStyle w:val="NoSpacing"/>
        <w:rPr>
          <w:rFonts w:cs="Times New Roman"/>
          <w:szCs w:val="24"/>
        </w:rPr>
      </w:pPr>
    </w:p>
    <w:p w14:paraId="11DA1F0A" w14:textId="77777777" w:rsidR="00A971DD" w:rsidRDefault="00A971DD" w:rsidP="00A971DD">
      <w:pPr>
        <w:pStyle w:val="NoSpacing"/>
        <w:rPr>
          <w:rFonts w:cs="Times New Roman"/>
          <w:szCs w:val="24"/>
        </w:rPr>
      </w:pPr>
    </w:p>
    <w:p w14:paraId="77E58850" w14:textId="77777777" w:rsidR="00A971DD" w:rsidRDefault="00A971DD" w:rsidP="00A97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p w14:paraId="5DD888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7EC08" w14:textId="77777777" w:rsidR="00A971DD" w:rsidRDefault="00A971DD" w:rsidP="009139A6">
      <w:r>
        <w:separator/>
      </w:r>
    </w:p>
  </w:endnote>
  <w:endnote w:type="continuationSeparator" w:id="0">
    <w:p w14:paraId="5DFC4694" w14:textId="77777777" w:rsidR="00A971DD" w:rsidRDefault="00A971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1A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8C2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BB2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046D7" w14:textId="77777777" w:rsidR="00A971DD" w:rsidRDefault="00A971DD" w:rsidP="009139A6">
      <w:r>
        <w:separator/>
      </w:r>
    </w:p>
  </w:footnote>
  <w:footnote w:type="continuationSeparator" w:id="0">
    <w:p w14:paraId="51817075" w14:textId="77777777" w:rsidR="00A971DD" w:rsidRDefault="00A971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17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612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47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DD"/>
    <w:rsid w:val="000666E0"/>
    <w:rsid w:val="002510B7"/>
    <w:rsid w:val="005C130B"/>
    <w:rsid w:val="00826F5C"/>
    <w:rsid w:val="009139A6"/>
    <w:rsid w:val="009448BB"/>
    <w:rsid w:val="00947624"/>
    <w:rsid w:val="00A3176C"/>
    <w:rsid w:val="00A971DD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B9C6"/>
  <w15:chartTrackingRefBased/>
  <w15:docId w15:val="{CD390A69-A258-4EA7-8F79-A9F2F0D2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2024-01-30T21:42:00Z</dcterms:created>
  <dcterms:modified xsi:type="dcterms:W3CDTF">2024-01-30T21:42:00Z</dcterms:modified>
</cp:coreProperties>
</file>