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732FF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STANLOW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5BC3887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</w:p>
    <w:p w14:paraId="00D16F5C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</w:p>
    <w:p w14:paraId="7DA9C781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Jul.</w:t>
      </w:r>
      <w:r>
        <w:rPr>
          <w:rFonts w:eastAsia="Times New Roman" w:cs="Times New Roman"/>
          <w:szCs w:val="24"/>
        </w:rPr>
        <w:tab/>
        <w:t>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Torpenhowe</w:t>
      </w:r>
      <w:proofErr w:type="spellEnd"/>
      <w:r>
        <w:rPr>
          <w:rFonts w:eastAsia="Times New Roman" w:cs="Times New Roman"/>
          <w:szCs w:val="24"/>
        </w:rPr>
        <w:t>,</w:t>
      </w:r>
    </w:p>
    <w:p w14:paraId="75578AB6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Cumberland, into landholdings of Sir William Legh(q.v.).</w:t>
      </w:r>
    </w:p>
    <w:p w14:paraId="3A714E3F" w14:textId="77777777" w:rsidR="00DD1A8B" w:rsidRDefault="00DD1A8B" w:rsidP="00DD1A8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7D3908B" w14:textId="77777777" w:rsidR="00DD1A8B" w:rsidRDefault="00DD1A8B" w:rsidP="00DD1A8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p.109)</w:t>
      </w:r>
    </w:p>
    <w:p w14:paraId="7A5CED2C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</w:p>
    <w:p w14:paraId="5A03B887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</w:p>
    <w:p w14:paraId="5BCB0382" w14:textId="77777777" w:rsidR="00DD1A8B" w:rsidRDefault="00DD1A8B" w:rsidP="00DD1A8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August 2023</w:t>
      </w:r>
    </w:p>
    <w:p w14:paraId="19E594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AADC" w14:textId="77777777" w:rsidR="00DD1A8B" w:rsidRDefault="00DD1A8B" w:rsidP="009139A6">
      <w:r>
        <w:separator/>
      </w:r>
    </w:p>
  </w:endnote>
  <w:endnote w:type="continuationSeparator" w:id="0">
    <w:p w14:paraId="69F65671" w14:textId="77777777" w:rsidR="00DD1A8B" w:rsidRDefault="00DD1A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71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89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372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5BAA" w14:textId="77777777" w:rsidR="00DD1A8B" w:rsidRDefault="00DD1A8B" w:rsidP="009139A6">
      <w:r>
        <w:separator/>
      </w:r>
    </w:p>
  </w:footnote>
  <w:footnote w:type="continuationSeparator" w:id="0">
    <w:p w14:paraId="154D9B87" w14:textId="77777777" w:rsidR="00DD1A8B" w:rsidRDefault="00DD1A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F7A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A7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E9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8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1A8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A3F26"/>
  <w15:chartTrackingRefBased/>
  <w15:docId w15:val="{D46A8563-B210-4BB6-AB77-CC79E7F9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2023-08-08T21:01:00Z</dcterms:created>
  <dcterms:modified xsi:type="dcterms:W3CDTF">2023-08-08T21:01:00Z</dcterms:modified>
</cp:coreProperties>
</file>