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0838B" w14:textId="342AD146" w:rsidR="00BA00AB" w:rsidRDefault="00803A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STANLAWE</w:t>
      </w:r>
      <w:r>
        <w:rPr>
          <w:rFonts w:cs="Times New Roman"/>
          <w:szCs w:val="24"/>
        </w:rPr>
        <w:t xml:space="preserve">      (d.1429)</w:t>
      </w:r>
    </w:p>
    <w:p w14:paraId="6A753C17" w14:textId="35EA0E91" w:rsidR="00803AFF" w:rsidRDefault="00803A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Scarborough.</w:t>
      </w:r>
    </w:p>
    <w:p w14:paraId="2ADA861A" w14:textId="77777777" w:rsidR="00803AFF" w:rsidRDefault="00803AFF" w:rsidP="009139A6">
      <w:pPr>
        <w:pStyle w:val="NoSpacing"/>
        <w:rPr>
          <w:rFonts w:cs="Times New Roman"/>
          <w:szCs w:val="24"/>
        </w:rPr>
      </w:pPr>
    </w:p>
    <w:p w14:paraId="5F422FA0" w14:textId="77777777" w:rsidR="00803AFF" w:rsidRDefault="00803AFF" w:rsidP="009139A6">
      <w:pPr>
        <w:pStyle w:val="NoSpacing"/>
        <w:rPr>
          <w:rFonts w:cs="Times New Roman"/>
          <w:szCs w:val="24"/>
        </w:rPr>
      </w:pPr>
    </w:p>
    <w:p w14:paraId="2754E5FE" w14:textId="260C9D66" w:rsidR="00803AFF" w:rsidRDefault="00803A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Aug.1429</w:t>
      </w:r>
      <w:r>
        <w:rPr>
          <w:rFonts w:cs="Times New Roman"/>
          <w:szCs w:val="24"/>
        </w:rPr>
        <w:tab/>
        <w:t>He made his Will.   (W.Y.R. p.157)</w:t>
      </w:r>
    </w:p>
    <w:p w14:paraId="72E511A3" w14:textId="1A3C4298" w:rsidR="00803AFF" w:rsidRDefault="00803A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Nov.</w:t>
      </w:r>
      <w:r>
        <w:rPr>
          <w:rFonts w:cs="Times New Roman"/>
          <w:szCs w:val="24"/>
        </w:rPr>
        <w:tab/>
        <w:t>Probate of his Will.   (ibid.)</w:t>
      </w:r>
    </w:p>
    <w:p w14:paraId="0EEE8550" w14:textId="77777777" w:rsidR="00803AFF" w:rsidRDefault="00803AFF" w:rsidP="009139A6">
      <w:pPr>
        <w:pStyle w:val="NoSpacing"/>
        <w:rPr>
          <w:rFonts w:cs="Times New Roman"/>
          <w:szCs w:val="24"/>
        </w:rPr>
      </w:pPr>
    </w:p>
    <w:p w14:paraId="2C545E6A" w14:textId="77777777" w:rsidR="00803AFF" w:rsidRDefault="00803AFF" w:rsidP="009139A6">
      <w:pPr>
        <w:pStyle w:val="NoSpacing"/>
        <w:rPr>
          <w:rFonts w:cs="Times New Roman"/>
          <w:szCs w:val="24"/>
        </w:rPr>
      </w:pPr>
    </w:p>
    <w:p w14:paraId="70A092D0" w14:textId="52174989" w:rsidR="00803AFF" w:rsidRPr="00803AFF" w:rsidRDefault="00803A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sectPr w:rsidR="00803AFF" w:rsidRPr="00803A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8845C" w14:textId="77777777" w:rsidR="00803AFF" w:rsidRDefault="00803AFF" w:rsidP="009139A6">
      <w:r>
        <w:separator/>
      </w:r>
    </w:p>
  </w:endnote>
  <w:endnote w:type="continuationSeparator" w:id="0">
    <w:p w14:paraId="47982D12" w14:textId="77777777" w:rsidR="00803AFF" w:rsidRDefault="00803A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3E9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CD9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BD9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3494E" w14:textId="77777777" w:rsidR="00803AFF" w:rsidRDefault="00803AFF" w:rsidP="009139A6">
      <w:r>
        <w:separator/>
      </w:r>
    </w:p>
  </w:footnote>
  <w:footnote w:type="continuationSeparator" w:id="0">
    <w:p w14:paraId="0BD467AE" w14:textId="77777777" w:rsidR="00803AFF" w:rsidRDefault="00803A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C93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F3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FD2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FF"/>
    <w:rsid w:val="000666E0"/>
    <w:rsid w:val="002510B7"/>
    <w:rsid w:val="005C130B"/>
    <w:rsid w:val="00803AF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9195B"/>
  <w15:chartTrackingRefBased/>
  <w15:docId w15:val="{D98F498B-AC99-4F62-9D52-7A3E02E2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2023-06-24T16:31:00Z</dcterms:created>
  <dcterms:modified xsi:type="dcterms:W3CDTF">2023-06-24T16:34:00Z</dcterms:modified>
</cp:coreProperties>
</file>