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3ECCF" w14:textId="13FEBF59" w:rsidR="00A40E7D" w:rsidRDefault="00A40E7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STANLAND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d.1446)</w:t>
      </w:r>
    </w:p>
    <w:p w14:paraId="1C25A306" w14:textId="418054A0" w:rsidR="00A40E7D" w:rsidRDefault="00A40E7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Doncaster. Butcher.</w:t>
      </w:r>
    </w:p>
    <w:p w14:paraId="4742C98C" w14:textId="77777777" w:rsidR="00A40E7D" w:rsidRDefault="00A40E7D" w:rsidP="009139A6">
      <w:pPr>
        <w:pStyle w:val="NoSpacing"/>
        <w:rPr>
          <w:rFonts w:cs="Times New Roman"/>
          <w:szCs w:val="24"/>
        </w:rPr>
      </w:pPr>
    </w:p>
    <w:p w14:paraId="3673660B" w14:textId="77777777" w:rsidR="00A40E7D" w:rsidRDefault="00A40E7D" w:rsidP="009139A6">
      <w:pPr>
        <w:pStyle w:val="NoSpacing"/>
        <w:rPr>
          <w:rFonts w:cs="Times New Roman"/>
          <w:szCs w:val="24"/>
        </w:rPr>
      </w:pPr>
    </w:p>
    <w:p w14:paraId="213FF2EB" w14:textId="71714A31" w:rsidR="00A40E7D" w:rsidRDefault="00A40E7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Joan(q.v.).    (W.Y.R. p.157)</w:t>
      </w:r>
    </w:p>
    <w:p w14:paraId="2965ACD4" w14:textId="77777777" w:rsidR="00A40E7D" w:rsidRDefault="00A40E7D" w:rsidP="009139A6">
      <w:pPr>
        <w:pStyle w:val="NoSpacing"/>
        <w:rPr>
          <w:rFonts w:cs="Times New Roman"/>
          <w:szCs w:val="24"/>
        </w:rPr>
      </w:pPr>
    </w:p>
    <w:p w14:paraId="7C489084" w14:textId="77777777" w:rsidR="00A40E7D" w:rsidRDefault="00A40E7D" w:rsidP="009139A6">
      <w:pPr>
        <w:pStyle w:val="NoSpacing"/>
        <w:rPr>
          <w:rFonts w:cs="Times New Roman"/>
          <w:szCs w:val="24"/>
        </w:rPr>
      </w:pPr>
    </w:p>
    <w:p w14:paraId="68F7BF3E" w14:textId="01C6492C" w:rsidR="00A40E7D" w:rsidRDefault="00A40E7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Jun.</w:t>
      </w:r>
      <w:r>
        <w:rPr>
          <w:rFonts w:cs="Times New Roman"/>
          <w:szCs w:val="24"/>
        </w:rPr>
        <w:tab/>
        <w:t>1446</w:t>
      </w:r>
      <w:r>
        <w:rPr>
          <w:rFonts w:cs="Times New Roman"/>
          <w:szCs w:val="24"/>
        </w:rPr>
        <w:tab/>
        <w:t>He made his Will.   (ibid.)</w:t>
      </w:r>
    </w:p>
    <w:p w14:paraId="7AD0B625" w14:textId="1E32C6A8" w:rsidR="00A40E7D" w:rsidRDefault="00A40E7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Aug.</w:t>
      </w:r>
      <w:r>
        <w:rPr>
          <w:rFonts w:cs="Times New Roman"/>
          <w:szCs w:val="24"/>
        </w:rPr>
        <w:tab/>
        <w:t>Probate of his Will.   (ibid.)</w:t>
      </w:r>
    </w:p>
    <w:p w14:paraId="039E3DDC" w14:textId="77777777" w:rsidR="00A40E7D" w:rsidRDefault="00A40E7D" w:rsidP="009139A6">
      <w:pPr>
        <w:pStyle w:val="NoSpacing"/>
        <w:rPr>
          <w:rFonts w:cs="Times New Roman"/>
          <w:szCs w:val="24"/>
        </w:rPr>
      </w:pPr>
    </w:p>
    <w:p w14:paraId="6E340C0B" w14:textId="77777777" w:rsidR="00A40E7D" w:rsidRDefault="00A40E7D" w:rsidP="009139A6">
      <w:pPr>
        <w:pStyle w:val="NoSpacing"/>
        <w:rPr>
          <w:rFonts w:cs="Times New Roman"/>
          <w:szCs w:val="24"/>
        </w:rPr>
      </w:pPr>
    </w:p>
    <w:p w14:paraId="0411CCDC" w14:textId="25ACC4E3" w:rsidR="00A40E7D" w:rsidRPr="00A40E7D" w:rsidRDefault="00A40E7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June 2023</w:t>
      </w:r>
    </w:p>
    <w:sectPr w:rsidR="00A40E7D" w:rsidRPr="00A40E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F826A" w14:textId="77777777" w:rsidR="00BA0022" w:rsidRDefault="00BA0022" w:rsidP="009139A6">
      <w:r>
        <w:separator/>
      </w:r>
    </w:p>
  </w:endnote>
  <w:endnote w:type="continuationSeparator" w:id="0">
    <w:p w14:paraId="560E8F34" w14:textId="77777777" w:rsidR="00BA0022" w:rsidRDefault="00BA002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5FF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E8F4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903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5D51B" w14:textId="77777777" w:rsidR="00BA0022" w:rsidRDefault="00BA0022" w:rsidP="009139A6">
      <w:r>
        <w:separator/>
      </w:r>
    </w:p>
  </w:footnote>
  <w:footnote w:type="continuationSeparator" w:id="0">
    <w:p w14:paraId="1C392967" w14:textId="77777777" w:rsidR="00BA0022" w:rsidRDefault="00BA002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B409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1745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86B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022"/>
    <w:rsid w:val="000666E0"/>
    <w:rsid w:val="002510B7"/>
    <w:rsid w:val="005C130B"/>
    <w:rsid w:val="00826F5C"/>
    <w:rsid w:val="009139A6"/>
    <w:rsid w:val="009448BB"/>
    <w:rsid w:val="00947624"/>
    <w:rsid w:val="00A3176C"/>
    <w:rsid w:val="00A40E7D"/>
    <w:rsid w:val="00AE65F8"/>
    <w:rsid w:val="00BA0022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764DA"/>
  <w15:chartTrackingRefBased/>
  <w15:docId w15:val="{E06A64C9-F91B-4CEF-AB1A-A168A3F15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20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2023-06-24T16:08:00Z</dcterms:created>
  <dcterms:modified xsi:type="dcterms:W3CDTF">2023-06-24T16:29:00Z</dcterms:modified>
</cp:coreProperties>
</file>