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D14EC5" w14:textId="77777777" w:rsidR="00434AA4" w:rsidRDefault="00434AA4" w:rsidP="00434AA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Joan STANLAND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d.1446)</w:t>
      </w:r>
    </w:p>
    <w:p w14:paraId="1AC79022" w14:textId="77777777" w:rsidR="00434AA4" w:rsidRDefault="00434AA4" w:rsidP="00434AA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Doncaster.</w:t>
      </w:r>
    </w:p>
    <w:p w14:paraId="74F118CA" w14:textId="77777777" w:rsidR="00434AA4" w:rsidRDefault="00434AA4" w:rsidP="00434AA4">
      <w:pPr>
        <w:pStyle w:val="NoSpacing"/>
        <w:rPr>
          <w:rFonts w:cs="Times New Roman"/>
          <w:szCs w:val="24"/>
        </w:rPr>
      </w:pPr>
    </w:p>
    <w:p w14:paraId="6050FAEC" w14:textId="77777777" w:rsidR="00434AA4" w:rsidRDefault="00434AA4" w:rsidP="00434AA4">
      <w:pPr>
        <w:pStyle w:val="NoSpacing"/>
        <w:rPr>
          <w:rFonts w:cs="Times New Roman"/>
          <w:szCs w:val="24"/>
        </w:rPr>
      </w:pPr>
    </w:p>
    <w:p w14:paraId="1DB729CC" w14:textId="77777777" w:rsidR="00434AA4" w:rsidRDefault="00434AA4" w:rsidP="00434AA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= John(q.v.).   (W.Y.R. p.157)</w:t>
      </w:r>
    </w:p>
    <w:p w14:paraId="16CB2678" w14:textId="77777777" w:rsidR="00434AA4" w:rsidRDefault="00434AA4" w:rsidP="00434AA4">
      <w:pPr>
        <w:pStyle w:val="NoSpacing"/>
        <w:rPr>
          <w:rFonts w:cs="Times New Roman"/>
          <w:szCs w:val="24"/>
        </w:rPr>
      </w:pPr>
    </w:p>
    <w:p w14:paraId="0A8F7548" w14:textId="77777777" w:rsidR="00434AA4" w:rsidRDefault="00434AA4" w:rsidP="00434AA4">
      <w:pPr>
        <w:pStyle w:val="NoSpacing"/>
        <w:rPr>
          <w:rFonts w:cs="Times New Roman"/>
          <w:szCs w:val="24"/>
        </w:rPr>
      </w:pPr>
    </w:p>
    <w:p w14:paraId="3C92FAA9" w14:textId="77777777" w:rsidR="00434AA4" w:rsidRDefault="00434AA4" w:rsidP="00434AA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14 Jun.1446</w:t>
      </w:r>
      <w:r>
        <w:rPr>
          <w:rFonts w:cs="Times New Roman"/>
          <w:szCs w:val="24"/>
        </w:rPr>
        <w:tab/>
        <w:t>She made her Will.   (ibid.)</w:t>
      </w:r>
    </w:p>
    <w:p w14:paraId="6DA70560" w14:textId="77777777" w:rsidR="00434AA4" w:rsidRDefault="00434AA4" w:rsidP="00434AA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30 Aug.</w:t>
      </w:r>
      <w:r>
        <w:rPr>
          <w:rFonts w:cs="Times New Roman"/>
          <w:szCs w:val="24"/>
        </w:rPr>
        <w:tab/>
        <w:t>Probate of her Will.   (ibid.)</w:t>
      </w:r>
    </w:p>
    <w:p w14:paraId="3B8627DD" w14:textId="77777777" w:rsidR="00434AA4" w:rsidRDefault="00434AA4" w:rsidP="00434AA4">
      <w:pPr>
        <w:pStyle w:val="NoSpacing"/>
        <w:rPr>
          <w:rFonts w:cs="Times New Roman"/>
          <w:szCs w:val="24"/>
        </w:rPr>
      </w:pPr>
    </w:p>
    <w:p w14:paraId="24B42A05" w14:textId="77777777" w:rsidR="00434AA4" w:rsidRDefault="00434AA4" w:rsidP="00434AA4">
      <w:pPr>
        <w:pStyle w:val="NoSpacing"/>
        <w:rPr>
          <w:rFonts w:cs="Times New Roman"/>
          <w:szCs w:val="24"/>
        </w:rPr>
      </w:pPr>
    </w:p>
    <w:p w14:paraId="2EBCC866" w14:textId="77777777" w:rsidR="00434AA4" w:rsidRDefault="00434AA4" w:rsidP="00434AA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24 June 2023</w:t>
      </w:r>
    </w:p>
    <w:p w14:paraId="3B5F10C1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06C242" w14:textId="77777777" w:rsidR="00434AA4" w:rsidRDefault="00434AA4" w:rsidP="009139A6">
      <w:r>
        <w:separator/>
      </w:r>
    </w:p>
  </w:endnote>
  <w:endnote w:type="continuationSeparator" w:id="0">
    <w:p w14:paraId="18C86A4C" w14:textId="77777777" w:rsidR="00434AA4" w:rsidRDefault="00434AA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D4906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6FC14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7689D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12949A" w14:textId="77777777" w:rsidR="00434AA4" w:rsidRDefault="00434AA4" w:rsidP="009139A6">
      <w:r>
        <w:separator/>
      </w:r>
    </w:p>
  </w:footnote>
  <w:footnote w:type="continuationSeparator" w:id="0">
    <w:p w14:paraId="5239FB6B" w14:textId="77777777" w:rsidR="00434AA4" w:rsidRDefault="00434AA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8FAA6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29760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CD42D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AA4"/>
    <w:rsid w:val="000666E0"/>
    <w:rsid w:val="002510B7"/>
    <w:rsid w:val="00434AA4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4DCBF7"/>
  <w15:chartTrackingRefBased/>
  <w15:docId w15:val="{69C0D711-798F-4955-BDE8-03D2C8B0F4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26</Words>
  <Characters>149</Characters>
  <Application>Microsoft Office Word</Application>
  <DocSecurity>0</DocSecurity>
  <Lines>1</Lines>
  <Paragraphs>1</Paragraphs>
  <ScaleCrop>false</ScaleCrop>
  <Company/>
  <LinksUpToDate>false</LinksUpToDate>
  <CharactersWithSpaces>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2023-06-24T16:28:00Z</dcterms:created>
  <dcterms:modified xsi:type="dcterms:W3CDTF">2023-06-24T16:29:00Z</dcterms:modified>
</cp:coreProperties>
</file>