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90E83B" w14:textId="017A233D" w:rsidR="00BA00AB" w:rsidRDefault="0095775A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John STANHOWSE</w:t>
      </w:r>
      <w:r>
        <w:rPr>
          <w:rFonts w:cs="Times New Roman"/>
          <w:szCs w:val="24"/>
        </w:rPr>
        <w:t xml:space="preserve">      </w:t>
      </w:r>
      <w:r w:rsidR="00C32457">
        <w:rPr>
          <w:rFonts w:cs="Times New Roman"/>
          <w:szCs w:val="24"/>
        </w:rPr>
        <w:t>(fl.1501)</w:t>
      </w:r>
    </w:p>
    <w:p w14:paraId="21C38B7F" w14:textId="1F1ED492" w:rsidR="00C32457" w:rsidRDefault="00C32457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Barneby.</w:t>
      </w:r>
    </w:p>
    <w:p w14:paraId="7604D5C3" w14:textId="77777777" w:rsidR="00C32457" w:rsidRDefault="00C32457" w:rsidP="009139A6">
      <w:pPr>
        <w:pStyle w:val="NoSpacing"/>
        <w:rPr>
          <w:rFonts w:cs="Times New Roman"/>
          <w:szCs w:val="24"/>
        </w:rPr>
      </w:pPr>
    </w:p>
    <w:p w14:paraId="60A00F81" w14:textId="77777777" w:rsidR="00C32457" w:rsidRDefault="00C32457" w:rsidP="009139A6">
      <w:pPr>
        <w:pStyle w:val="NoSpacing"/>
        <w:rPr>
          <w:rFonts w:cs="Times New Roman"/>
          <w:szCs w:val="24"/>
        </w:rPr>
      </w:pPr>
    </w:p>
    <w:p w14:paraId="7981C47F" w14:textId="261B08C9" w:rsidR="00C32457" w:rsidRDefault="00C32457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 8 Oct.1501</w:t>
      </w:r>
      <w:r>
        <w:rPr>
          <w:rFonts w:cs="Times New Roman"/>
          <w:szCs w:val="24"/>
        </w:rPr>
        <w:tab/>
        <w:t>He made his Will.   (W.Y.R. p.157)</w:t>
      </w:r>
    </w:p>
    <w:p w14:paraId="309BE20A" w14:textId="77777777" w:rsidR="00C32457" w:rsidRDefault="00C32457" w:rsidP="009139A6">
      <w:pPr>
        <w:pStyle w:val="NoSpacing"/>
        <w:rPr>
          <w:rFonts w:cs="Times New Roman"/>
          <w:szCs w:val="24"/>
        </w:rPr>
      </w:pPr>
    </w:p>
    <w:p w14:paraId="1211C102" w14:textId="77777777" w:rsidR="00816CD5" w:rsidRDefault="00816CD5" w:rsidP="009139A6">
      <w:pPr>
        <w:pStyle w:val="NoSpacing"/>
        <w:rPr>
          <w:rFonts w:cs="Times New Roman"/>
          <w:szCs w:val="24"/>
        </w:rPr>
      </w:pPr>
    </w:p>
    <w:p w14:paraId="280FDBFE" w14:textId="3A956F51" w:rsidR="00816CD5" w:rsidRPr="0095775A" w:rsidRDefault="00816CD5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24 June 2023</w:t>
      </w:r>
    </w:p>
    <w:sectPr w:rsidR="00816CD5" w:rsidRPr="0095775A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0576E02" w14:textId="77777777" w:rsidR="0095775A" w:rsidRDefault="0095775A" w:rsidP="009139A6">
      <w:r>
        <w:separator/>
      </w:r>
    </w:p>
  </w:endnote>
  <w:endnote w:type="continuationSeparator" w:id="0">
    <w:p w14:paraId="28A4931B" w14:textId="77777777" w:rsidR="0095775A" w:rsidRDefault="0095775A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D9CE28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F76865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11F927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3DD8DA0" w14:textId="77777777" w:rsidR="0095775A" w:rsidRDefault="0095775A" w:rsidP="009139A6">
      <w:r>
        <w:separator/>
      </w:r>
    </w:p>
  </w:footnote>
  <w:footnote w:type="continuationSeparator" w:id="0">
    <w:p w14:paraId="1F218CAD" w14:textId="77777777" w:rsidR="0095775A" w:rsidRDefault="0095775A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904CD5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5E284D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1E22AF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775A"/>
    <w:rsid w:val="000666E0"/>
    <w:rsid w:val="002510B7"/>
    <w:rsid w:val="005C130B"/>
    <w:rsid w:val="00816CD5"/>
    <w:rsid w:val="00826F5C"/>
    <w:rsid w:val="009139A6"/>
    <w:rsid w:val="009448BB"/>
    <w:rsid w:val="00947624"/>
    <w:rsid w:val="0095775A"/>
    <w:rsid w:val="00A3176C"/>
    <w:rsid w:val="00AE65F8"/>
    <w:rsid w:val="00BA00AB"/>
    <w:rsid w:val="00C32457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973BF2"/>
  <w15:chartTrackingRefBased/>
  <w15:docId w15:val="{E824ECBA-E8A8-481E-9144-B3552C9463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32</TotalTime>
  <Pages>1</Pages>
  <Words>15</Words>
  <Characters>92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2023-06-24T15:35:00Z</dcterms:created>
  <dcterms:modified xsi:type="dcterms:W3CDTF">2023-06-24T16:07:00Z</dcterms:modified>
</cp:coreProperties>
</file>