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5FF8A" w14:textId="77777777" w:rsidR="00053140" w:rsidRDefault="00053140" w:rsidP="0005314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STANHOWE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558912EB" w14:textId="77777777" w:rsidR="00053140" w:rsidRDefault="00053140" w:rsidP="00053140">
      <w:pPr>
        <w:pStyle w:val="NoSpacing"/>
        <w:jc w:val="both"/>
        <w:rPr>
          <w:rFonts w:cs="Times New Roman"/>
          <w:szCs w:val="24"/>
        </w:rPr>
      </w:pPr>
    </w:p>
    <w:p w14:paraId="06A7ADA5" w14:textId="77777777" w:rsidR="00053140" w:rsidRDefault="00053140" w:rsidP="00053140">
      <w:pPr>
        <w:pStyle w:val="NoSpacing"/>
        <w:jc w:val="both"/>
        <w:rPr>
          <w:rFonts w:cs="Times New Roman"/>
          <w:szCs w:val="24"/>
        </w:rPr>
      </w:pPr>
    </w:p>
    <w:p w14:paraId="69BD5879" w14:textId="77777777" w:rsidR="00053140" w:rsidRDefault="00053140" w:rsidP="0005314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Ralph </w:t>
      </w:r>
      <w:proofErr w:type="spellStart"/>
      <w:r>
        <w:rPr>
          <w:rFonts w:cs="Times New Roman"/>
          <w:szCs w:val="24"/>
        </w:rPr>
        <w:t>Stanhowe</w:t>
      </w:r>
      <w:proofErr w:type="spellEnd"/>
      <w:r>
        <w:rPr>
          <w:rFonts w:cs="Times New Roman"/>
          <w:szCs w:val="24"/>
        </w:rPr>
        <w:t xml:space="preserve"> and his wife, Catherine(q.v.).</w:t>
      </w:r>
    </w:p>
    <w:p w14:paraId="1FF80961" w14:textId="77777777" w:rsidR="00053140" w:rsidRPr="00AE04B5" w:rsidRDefault="00053140" w:rsidP="00053140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</w:p>
    <w:p w14:paraId="098C858A" w14:textId="77777777" w:rsidR="00053140" w:rsidRDefault="00053140" w:rsidP="00053140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191-2)</w:t>
      </w:r>
    </w:p>
    <w:p w14:paraId="6EEBB48E" w14:textId="77777777" w:rsidR="00053140" w:rsidRDefault="00053140" w:rsidP="000531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Stotevile.   (ibid.)</w:t>
      </w:r>
    </w:p>
    <w:p w14:paraId="637A98FB" w14:textId="77777777" w:rsidR="00053140" w:rsidRDefault="00053140" w:rsidP="000531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William(q.v.).    (ibid.)</w:t>
      </w:r>
    </w:p>
    <w:p w14:paraId="714BB683" w14:textId="77777777" w:rsidR="00053140" w:rsidRDefault="00053140" w:rsidP="00053140">
      <w:pPr>
        <w:pStyle w:val="NoSpacing"/>
        <w:rPr>
          <w:rFonts w:cs="Times New Roman"/>
          <w:szCs w:val="24"/>
        </w:rPr>
      </w:pPr>
    </w:p>
    <w:p w14:paraId="00A5BDEC" w14:textId="77777777" w:rsidR="00053140" w:rsidRDefault="00053140" w:rsidP="00053140">
      <w:pPr>
        <w:pStyle w:val="NoSpacing"/>
        <w:rPr>
          <w:rFonts w:cs="Times New Roman"/>
          <w:szCs w:val="24"/>
        </w:rPr>
      </w:pPr>
    </w:p>
    <w:p w14:paraId="7173C3CC" w14:textId="77777777" w:rsidR="00053140" w:rsidRDefault="00053140" w:rsidP="000531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2024</w:t>
      </w:r>
    </w:p>
    <w:p w14:paraId="6841DC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AFE4E" w14:textId="77777777" w:rsidR="00053140" w:rsidRDefault="00053140" w:rsidP="009139A6">
      <w:r>
        <w:separator/>
      </w:r>
    </w:p>
  </w:endnote>
  <w:endnote w:type="continuationSeparator" w:id="0">
    <w:p w14:paraId="5DD31E50" w14:textId="77777777" w:rsidR="00053140" w:rsidRDefault="000531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F3D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EE9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C4C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349C9" w14:textId="77777777" w:rsidR="00053140" w:rsidRDefault="00053140" w:rsidP="009139A6">
      <w:r>
        <w:separator/>
      </w:r>
    </w:p>
  </w:footnote>
  <w:footnote w:type="continuationSeparator" w:id="0">
    <w:p w14:paraId="0063FFD8" w14:textId="77777777" w:rsidR="00053140" w:rsidRDefault="000531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621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EEB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B61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40"/>
    <w:rsid w:val="0005314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8DDB3"/>
  <w15:chartTrackingRefBased/>
  <w15:docId w15:val="{1A7F6A88-BDDC-4079-B68C-FF86DE04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2024-02-27T18:14:00Z</dcterms:created>
  <dcterms:modified xsi:type="dcterms:W3CDTF">2024-02-27T18:14:00Z</dcterms:modified>
</cp:coreProperties>
</file>