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A56E5" w14:textId="77777777" w:rsidR="00364854" w:rsidRDefault="00364854" w:rsidP="00364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STANHOWE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ED43D32" w14:textId="77777777" w:rsidR="00364854" w:rsidRDefault="00364854" w:rsidP="00364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Horsham St. Faith, Norfolk. Yeoman.</w:t>
      </w:r>
    </w:p>
    <w:p w14:paraId="3F3C953C" w14:textId="77777777" w:rsidR="00364854" w:rsidRDefault="00364854" w:rsidP="00364854">
      <w:pPr>
        <w:rPr>
          <w:rFonts w:ascii="Times New Roman" w:hAnsi="Times New Roman" w:cs="Times New Roman"/>
        </w:rPr>
      </w:pPr>
    </w:p>
    <w:p w14:paraId="1235F21F" w14:textId="77777777" w:rsidR="00364854" w:rsidRDefault="00364854" w:rsidP="00364854">
      <w:pPr>
        <w:rPr>
          <w:rFonts w:ascii="Times New Roman" w:hAnsi="Times New Roman" w:cs="Times New Roman"/>
        </w:rPr>
      </w:pPr>
    </w:p>
    <w:p w14:paraId="3A964224" w14:textId="77777777" w:rsidR="00364854" w:rsidRDefault="00364854" w:rsidP="00364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Tebald(q.v.) brought a plaint of trespass and taking against him </w:t>
      </w:r>
    </w:p>
    <w:p w14:paraId="31741F5E" w14:textId="77777777" w:rsidR="00364854" w:rsidRDefault="00364854" w:rsidP="00364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Knyfe</w:t>
      </w:r>
      <w:proofErr w:type="spellEnd"/>
      <w:r>
        <w:rPr>
          <w:rFonts w:ascii="Times New Roman" w:hAnsi="Times New Roman" w:cs="Times New Roman"/>
        </w:rPr>
        <w:t xml:space="preserve"> of Norfolk(q.v.).</w:t>
      </w:r>
    </w:p>
    <w:p w14:paraId="4EE42D24" w14:textId="77777777" w:rsidR="00364854" w:rsidRDefault="00364854" w:rsidP="00364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2A4AFAC" w14:textId="77777777" w:rsidR="00364854" w:rsidRDefault="00364854" w:rsidP="00364854">
      <w:pPr>
        <w:rPr>
          <w:rFonts w:ascii="Times New Roman" w:hAnsi="Times New Roman" w:cs="Times New Roman"/>
        </w:rPr>
      </w:pPr>
    </w:p>
    <w:p w14:paraId="22F41B0C" w14:textId="77777777" w:rsidR="00364854" w:rsidRDefault="00364854" w:rsidP="00364854">
      <w:pPr>
        <w:rPr>
          <w:rFonts w:ascii="Times New Roman" w:hAnsi="Times New Roman" w:cs="Times New Roman"/>
        </w:rPr>
      </w:pPr>
    </w:p>
    <w:p w14:paraId="09BE72BB" w14:textId="77777777" w:rsidR="00364854" w:rsidRDefault="00364854" w:rsidP="00364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2019</w:t>
      </w:r>
    </w:p>
    <w:p w14:paraId="137A0DD5" w14:textId="77777777" w:rsidR="006B2F86" w:rsidRPr="00E71FC3" w:rsidRDefault="003648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A3A80" w14:textId="77777777" w:rsidR="00364854" w:rsidRDefault="00364854" w:rsidP="00E71FC3">
      <w:r>
        <w:separator/>
      </w:r>
    </w:p>
  </w:endnote>
  <w:endnote w:type="continuationSeparator" w:id="0">
    <w:p w14:paraId="4D0DCEC6" w14:textId="77777777" w:rsidR="00364854" w:rsidRDefault="003648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092C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1639E" w14:textId="77777777" w:rsidR="00364854" w:rsidRDefault="00364854" w:rsidP="00E71FC3">
      <w:r>
        <w:separator/>
      </w:r>
    </w:p>
  </w:footnote>
  <w:footnote w:type="continuationSeparator" w:id="0">
    <w:p w14:paraId="7D4327A7" w14:textId="77777777" w:rsidR="00364854" w:rsidRDefault="003648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54"/>
    <w:rsid w:val="001A7C09"/>
    <w:rsid w:val="003648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7F7"/>
  <w15:chartTrackingRefBased/>
  <w15:docId w15:val="{60FA34BF-D082-4882-9DA6-7F5A8CBF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48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648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2019-02-16T19:49:00Z</dcterms:created>
  <dcterms:modified xsi:type="dcterms:W3CDTF">2019-02-16T19:50:00Z</dcterms:modified>
</cp:coreProperties>
</file>