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4C09" w14:textId="4EDCC722" w:rsidR="00BA00AB" w:rsidRDefault="00D06E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STANHOW</w:t>
      </w:r>
      <w:r>
        <w:rPr>
          <w:rFonts w:cs="Times New Roman"/>
          <w:szCs w:val="24"/>
        </w:rPr>
        <w:t xml:space="preserve">      (d.1438)</w:t>
      </w:r>
    </w:p>
    <w:p w14:paraId="000FD839" w14:textId="66FF41F4" w:rsidR="00D06EEC" w:rsidRDefault="00D06E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 Chaplain.</w:t>
      </w:r>
    </w:p>
    <w:p w14:paraId="26437CAC" w14:textId="77777777" w:rsidR="00D06EEC" w:rsidRDefault="00D06EEC" w:rsidP="009139A6">
      <w:pPr>
        <w:pStyle w:val="NoSpacing"/>
        <w:rPr>
          <w:rFonts w:cs="Times New Roman"/>
          <w:szCs w:val="24"/>
        </w:rPr>
      </w:pPr>
    </w:p>
    <w:p w14:paraId="10DD9234" w14:textId="77777777" w:rsidR="00D06EEC" w:rsidRDefault="00D06EEC" w:rsidP="009139A6">
      <w:pPr>
        <w:pStyle w:val="NoSpacing"/>
        <w:rPr>
          <w:rFonts w:cs="Times New Roman"/>
          <w:szCs w:val="24"/>
        </w:rPr>
      </w:pPr>
    </w:p>
    <w:p w14:paraId="3FD98F1A" w14:textId="2263C954" w:rsidR="00D06EEC" w:rsidRDefault="00D06E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Apr.1438</w:t>
      </w:r>
      <w:r>
        <w:rPr>
          <w:rFonts w:cs="Times New Roman"/>
          <w:szCs w:val="24"/>
        </w:rPr>
        <w:tab/>
        <w:t>He made his Will.    (W.Y.R. p.157)</w:t>
      </w:r>
    </w:p>
    <w:p w14:paraId="5B6884BB" w14:textId="3A4E6400" w:rsidR="00D06EEC" w:rsidRDefault="00D06E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94EEFB6" w14:textId="77777777" w:rsidR="00D06EEC" w:rsidRDefault="00D06EEC" w:rsidP="009139A6">
      <w:pPr>
        <w:pStyle w:val="NoSpacing"/>
        <w:rPr>
          <w:rFonts w:cs="Times New Roman"/>
          <w:szCs w:val="24"/>
        </w:rPr>
      </w:pPr>
    </w:p>
    <w:p w14:paraId="62448443" w14:textId="77777777" w:rsidR="00D06EEC" w:rsidRDefault="00D06EEC" w:rsidP="009139A6">
      <w:pPr>
        <w:pStyle w:val="NoSpacing"/>
        <w:rPr>
          <w:rFonts w:cs="Times New Roman"/>
          <w:szCs w:val="24"/>
        </w:rPr>
      </w:pPr>
    </w:p>
    <w:p w14:paraId="14EBC6D0" w14:textId="22D437A4" w:rsidR="00D06EEC" w:rsidRPr="00D06EEC" w:rsidRDefault="00D06E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D06EEC" w:rsidRPr="00D06E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03E61" w14:textId="77777777" w:rsidR="00D06EEC" w:rsidRDefault="00D06EEC" w:rsidP="009139A6">
      <w:r>
        <w:separator/>
      </w:r>
    </w:p>
  </w:endnote>
  <w:endnote w:type="continuationSeparator" w:id="0">
    <w:p w14:paraId="642FCCD8" w14:textId="77777777" w:rsidR="00D06EEC" w:rsidRDefault="00D06E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8B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8D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05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1C4EB" w14:textId="77777777" w:rsidR="00D06EEC" w:rsidRDefault="00D06EEC" w:rsidP="009139A6">
      <w:r>
        <w:separator/>
      </w:r>
    </w:p>
  </w:footnote>
  <w:footnote w:type="continuationSeparator" w:id="0">
    <w:p w14:paraId="050394BB" w14:textId="77777777" w:rsidR="00D06EEC" w:rsidRDefault="00D06E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E0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C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88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6EE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352BF"/>
  <w15:chartTrackingRefBased/>
  <w15:docId w15:val="{7725FE37-7A14-42EB-83BF-41DE9D43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2023-06-24T15:27:00Z</dcterms:created>
  <dcterms:modified xsi:type="dcterms:W3CDTF">2023-06-24T15:29:00Z</dcterms:modified>
</cp:coreProperties>
</file>