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1AD5">
        <w:rPr>
          <w:rFonts w:ascii="Times New Roman" w:hAnsi="Times New Roman" w:cs="Times New Roman"/>
          <w:sz w:val="24"/>
          <w:szCs w:val="24"/>
          <w:u w:val="single"/>
        </w:rPr>
        <w:t>John STANHOW</w:t>
      </w:r>
      <w:r w:rsidRPr="00681AD5">
        <w:rPr>
          <w:rFonts w:ascii="Times New Roman" w:hAnsi="Times New Roman" w:cs="Times New Roman"/>
          <w:sz w:val="24"/>
          <w:szCs w:val="24"/>
        </w:rPr>
        <w:t xml:space="preserve">     (fl.1464-85)</w:t>
      </w:r>
    </w:p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1AD5">
        <w:rPr>
          <w:rFonts w:ascii="Times New Roman" w:hAnsi="Times New Roman" w:cs="Times New Roman"/>
          <w:sz w:val="24"/>
          <w:szCs w:val="24"/>
        </w:rPr>
        <w:t>Vicar of the church of Gateley, Norfolk. Canon.</w:t>
      </w:r>
    </w:p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1AD5">
        <w:rPr>
          <w:rFonts w:ascii="Times New Roman" w:hAnsi="Times New Roman" w:cs="Times New Roman"/>
          <w:sz w:val="24"/>
          <w:szCs w:val="24"/>
        </w:rPr>
        <w:t xml:space="preserve">       1464-85</w:t>
      </w:r>
      <w:r w:rsidRPr="00681AD5">
        <w:rPr>
          <w:rFonts w:ascii="Times New Roman" w:hAnsi="Times New Roman" w:cs="Times New Roman"/>
          <w:sz w:val="24"/>
          <w:szCs w:val="24"/>
        </w:rPr>
        <w:tab/>
        <w:t>He was Vicar.</w:t>
      </w:r>
    </w:p>
    <w:p w:rsidR="00681AD5" w:rsidRPr="00681AD5" w:rsidRDefault="00681AD5" w:rsidP="00681AD5">
      <w:pPr>
        <w:ind w:left="1440" w:hanging="720"/>
      </w:pPr>
      <w:r w:rsidRPr="00681AD5">
        <w:tab/>
        <w:t>(“An Essay Towards a Topographical History of the County of Norfolk” vol.9 pp.503-6  Francis Blomefield)</w:t>
      </w:r>
    </w:p>
    <w:p w:rsidR="00681AD5" w:rsidRPr="00681AD5" w:rsidRDefault="00681AD5" w:rsidP="00681AD5"/>
    <w:p w:rsidR="00681AD5" w:rsidRPr="00681AD5" w:rsidRDefault="00681AD5" w:rsidP="00681AD5"/>
    <w:p w:rsidR="00681AD5" w:rsidRPr="00681AD5" w:rsidRDefault="00681AD5" w:rsidP="00681A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1AD5"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681AD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81A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AD5" w:rsidRDefault="00681AD5" w:rsidP="00564E3C">
      <w:r>
        <w:separator/>
      </w:r>
    </w:p>
  </w:endnote>
  <w:endnote w:type="continuationSeparator" w:id="0">
    <w:p w:rsidR="00681AD5" w:rsidRDefault="00681AD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1AD5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AD5" w:rsidRDefault="00681AD5" w:rsidP="00564E3C">
      <w:r>
        <w:separator/>
      </w:r>
    </w:p>
  </w:footnote>
  <w:footnote w:type="continuationSeparator" w:id="0">
    <w:p w:rsidR="00681AD5" w:rsidRDefault="00681AD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AD5"/>
    <w:rsid w:val="00372DC6"/>
    <w:rsid w:val="00564E3C"/>
    <w:rsid w:val="0064591D"/>
    <w:rsid w:val="00681A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7E7683-1E18-41E9-A4DB-4002C28E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AD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2016-01-13T20:08:00Z</dcterms:created>
  <dcterms:modified xsi:type="dcterms:W3CDTF">2016-01-13T20:09:00Z</dcterms:modified>
</cp:coreProperties>
</file>