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9DDEA" w14:textId="77777777" w:rsidR="00A41E02" w:rsidRDefault="00A41E02" w:rsidP="00A41E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STANHOPE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fl.1468-73)</w:t>
      </w:r>
    </w:p>
    <w:p w14:paraId="6FB35171" w14:textId="77777777" w:rsidR="00A41E02" w:rsidRDefault="00A41E02" w:rsidP="00A41E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4D484A6B" w14:textId="77777777" w:rsidR="00A41E02" w:rsidRDefault="00A41E02" w:rsidP="00A41E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5BDA23" w14:textId="77777777" w:rsidR="00A41E02" w:rsidRDefault="00A41E02" w:rsidP="00A41E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CC66CE" w14:textId="77777777" w:rsidR="00A41E02" w:rsidRDefault="00A41E02" w:rsidP="00A41E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1468-9</w:t>
      </w:r>
      <w:r>
        <w:rPr>
          <w:rFonts w:ascii="Times New Roman" w:hAnsi="Times New Roman" w:cs="Times New Roman"/>
          <w:sz w:val="24"/>
          <w:szCs w:val="24"/>
        </w:rPr>
        <w:tab/>
        <w:t xml:space="preserve">B.A.      </w:t>
      </w:r>
      <w:r w:rsidRPr="00BD5678">
        <w:rPr>
          <w:rFonts w:ascii="Times New Roman" w:hAnsi="Times New Roman" w:cs="Times New Roman"/>
          <w:sz w:val="24"/>
          <w:szCs w:val="24"/>
        </w:rPr>
        <w:t xml:space="preserve">(Alumni </w:t>
      </w:r>
      <w:proofErr w:type="spellStart"/>
      <w:r w:rsidRPr="00BD5678">
        <w:rPr>
          <w:rFonts w:ascii="Times New Roman" w:hAnsi="Times New Roman" w:cs="Times New Roman"/>
          <w:sz w:val="24"/>
          <w:szCs w:val="24"/>
        </w:rPr>
        <w:t>Cantab.</w:t>
      </w:r>
      <w:proofErr w:type="spellEnd"/>
      <w:r w:rsidRPr="00BD5678">
        <w:rPr>
          <w:rFonts w:ascii="Times New Roman" w:hAnsi="Times New Roman" w:cs="Times New Roman"/>
          <w:sz w:val="24"/>
          <w:szCs w:val="24"/>
        </w:rPr>
        <w:t xml:space="preserve"> vol.1 part 4 p.1</w:t>
      </w:r>
      <w:r>
        <w:rPr>
          <w:rFonts w:ascii="Times New Roman" w:hAnsi="Times New Roman" w:cs="Times New Roman"/>
          <w:sz w:val="24"/>
          <w:szCs w:val="24"/>
        </w:rPr>
        <w:t>47</w:t>
      </w:r>
      <w:r w:rsidRPr="00BD5678">
        <w:rPr>
          <w:rFonts w:ascii="Times New Roman" w:hAnsi="Times New Roman" w:cs="Times New Roman"/>
          <w:sz w:val="24"/>
          <w:szCs w:val="24"/>
        </w:rPr>
        <w:t>)</w:t>
      </w:r>
    </w:p>
    <w:p w14:paraId="5390AA80" w14:textId="77777777" w:rsidR="00A41E02" w:rsidRDefault="00A41E02" w:rsidP="00A41E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1471</w:t>
      </w:r>
      <w:r>
        <w:rPr>
          <w:rFonts w:ascii="Times New Roman" w:hAnsi="Times New Roman" w:cs="Times New Roman"/>
          <w:sz w:val="24"/>
          <w:szCs w:val="24"/>
        </w:rPr>
        <w:tab/>
        <w:t>M.A.     (ibid.)</w:t>
      </w:r>
    </w:p>
    <w:p w14:paraId="6FE9DD25" w14:textId="77777777" w:rsidR="00A41E02" w:rsidRDefault="00A41E02" w:rsidP="00A41E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1471</w:t>
      </w:r>
      <w:r>
        <w:rPr>
          <w:rFonts w:ascii="Times New Roman" w:hAnsi="Times New Roman" w:cs="Times New Roman"/>
          <w:sz w:val="24"/>
          <w:szCs w:val="24"/>
        </w:rPr>
        <w:tab/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Rattlesden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Suffolk.    (ibid.)</w:t>
      </w:r>
    </w:p>
    <w:p w14:paraId="79D5BCD0" w14:textId="77777777" w:rsidR="00A41E02" w:rsidRDefault="00A41E02" w:rsidP="00A41E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1472-3</w:t>
      </w:r>
      <w:r>
        <w:rPr>
          <w:rFonts w:ascii="Times New Roman" w:hAnsi="Times New Roman" w:cs="Times New Roman"/>
          <w:sz w:val="24"/>
          <w:szCs w:val="24"/>
        </w:rPr>
        <w:tab/>
        <w:t>His servant was fined for a breach of the peace.   (ibid.)</w:t>
      </w:r>
    </w:p>
    <w:p w14:paraId="17B978D1" w14:textId="77777777" w:rsidR="00A41E02" w:rsidRDefault="00A41E02" w:rsidP="00A41E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5CAA24" w14:textId="77777777" w:rsidR="00A41E02" w:rsidRDefault="00A41E02" w:rsidP="00A41E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F7F41B" w14:textId="77777777" w:rsidR="00A41E02" w:rsidRDefault="00A41E02" w:rsidP="00A41E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August 2021</w:t>
      </w:r>
    </w:p>
    <w:p w14:paraId="236807D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6651A" w14:textId="77777777" w:rsidR="00A41E02" w:rsidRDefault="00A41E02" w:rsidP="009139A6">
      <w:r>
        <w:separator/>
      </w:r>
    </w:p>
  </w:endnote>
  <w:endnote w:type="continuationSeparator" w:id="0">
    <w:p w14:paraId="7EAEE846" w14:textId="77777777" w:rsidR="00A41E02" w:rsidRDefault="00A41E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0755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53CC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F39F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1B359" w14:textId="77777777" w:rsidR="00A41E02" w:rsidRDefault="00A41E02" w:rsidP="009139A6">
      <w:r>
        <w:separator/>
      </w:r>
    </w:p>
  </w:footnote>
  <w:footnote w:type="continuationSeparator" w:id="0">
    <w:p w14:paraId="17C31E31" w14:textId="77777777" w:rsidR="00A41E02" w:rsidRDefault="00A41E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FA1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D1E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6593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E02"/>
    <w:rsid w:val="000666E0"/>
    <w:rsid w:val="002510B7"/>
    <w:rsid w:val="005C130B"/>
    <w:rsid w:val="00826F5C"/>
    <w:rsid w:val="009139A6"/>
    <w:rsid w:val="009448BB"/>
    <w:rsid w:val="00A3176C"/>
    <w:rsid w:val="00A41E02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01DA8"/>
  <w15:chartTrackingRefBased/>
  <w15:docId w15:val="{A954DBE2-E8E6-474C-A6F0-148D23FE5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2021-08-04T18:11:00Z</dcterms:created>
  <dcterms:modified xsi:type="dcterms:W3CDTF">2021-08-04T18:12:00Z</dcterms:modified>
</cp:coreProperties>
</file>