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637BD" w14:textId="77777777" w:rsidR="00B76A8A" w:rsidRDefault="00B76A8A" w:rsidP="00B76A8A">
      <w:pPr>
        <w:pStyle w:val="NoSpacing"/>
        <w:tabs>
          <w:tab w:val="left" w:pos="1440"/>
        </w:tabs>
        <w:jc w:val="both"/>
      </w:pPr>
      <w:r>
        <w:rPr>
          <w:u w:val="single"/>
        </w:rPr>
        <w:t>Ralph STANHOPE, M.A.</w:t>
      </w:r>
      <w:r>
        <w:t xml:space="preserve">      (fl.1483)</w:t>
      </w:r>
    </w:p>
    <w:p w14:paraId="7DE53E33" w14:textId="77777777" w:rsidR="00B76A8A" w:rsidRDefault="00B76A8A" w:rsidP="00B76A8A">
      <w:pPr>
        <w:pStyle w:val="NoSpacing"/>
        <w:tabs>
          <w:tab w:val="left" w:pos="1440"/>
        </w:tabs>
        <w:jc w:val="both"/>
      </w:pPr>
    </w:p>
    <w:p w14:paraId="5E9023FC" w14:textId="77777777" w:rsidR="00B76A8A" w:rsidRDefault="00B76A8A" w:rsidP="00B76A8A">
      <w:pPr>
        <w:pStyle w:val="NoSpacing"/>
        <w:tabs>
          <w:tab w:val="left" w:pos="1440"/>
        </w:tabs>
        <w:jc w:val="both"/>
      </w:pPr>
    </w:p>
    <w:p w14:paraId="5AC16552" w14:textId="77777777" w:rsidR="00B76A8A" w:rsidRDefault="00B76A8A" w:rsidP="00B76A8A">
      <w:pPr>
        <w:pStyle w:val="NoSpacing"/>
        <w:tabs>
          <w:tab w:val="left" w:pos="1440"/>
        </w:tabs>
        <w:ind w:left="1440" w:hanging="1440"/>
        <w:jc w:val="both"/>
      </w:pPr>
      <w:r>
        <w:t>29 Sep.1483</w:t>
      </w:r>
      <w:r>
        <w:tab/>
        <w:t xml:space="preserve">He was instituted to the rectory of </w:t>
      </w:r>
      <w:proofErr w:type="spellStart"/>
      <w:r>
        <w:t>Ordsall</w:t>
      </w:r>
      <w:proofErr w:type="spellEnd"/>
      <w:r>
        <w:t xml:space="preserve">, Nottinghamshire, in the person of Robert </w:t>
      </w:r>
      <w:r>
        <w:tab/>
      </w:r>
      <w:proofErr w:type="spellStart"/>
      <w:r>
        <w:t>Skaiff</w:t>
      </w:r>
      <w:proofErr w:type="spellEnd"/>
      <w:r>
        <w:t>, his proctor(q.v.).</w:t>
      </w:r>
    </w:p>
    <w:p w14:paraId="4858CE69" w14:textId="77777777" w:rsidR="00B76A8A" w:rsidRDefault="00B76A8A" w:rsidP="00B76A8A">
      <w:pPr>
        <w:pStyle w:val="NoSpacing"/>
      </w:pPr>
      <w:r>
        <w:tab/>
      </w:r>
      <w:r>
        <w:tab/>
        <w:t>(“The Register of Thomas Rotherham, Archbishop of York 1480-1500</w:t>
      </w:r>
    </w:p>
    <w:p w14:paraId="11F360E6" w14:textId="77777777" w:rsidR="00B76A8A" w:rsidRDefault="00B76A8A" w:rsidP="00B76A8A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>, pub. The Canterbury and York Society, 1974, p.38)</w:t>
      </w:r>
    </w:p>
    <w:p w14:paraId="40D9075C" w14:textId="77777777" w:rsidR="00B76A8A" w:rsidRDefault="00B76A8A" w:rsidP="00B76A8A">
      <w:pPr>
        <w:pStyle w:val="NoSpacing"/>
        <w:tabs>
          <w:tab w:val="left" w:pos="1440"/>
        </w:tabs>
        <w:jc w:val="both"/>
      </w:pPr>
    </w:p>
    <w:p w14:paraId="60FC29EA" w14:textId="77777777" w:rsidR="00B76A8A" w:rsidRDefault="00B76A8A" w:rsidP="00B76A8A">
      <w:pPr>
        <w:pStyle w:val="NoSpacing"/>
        <w:tabs>
          <w:tab w:val="left" w:pos="1440"/>
        </w:tabs>
        <w:jc w:val="both"/>
      </w:pPr>
    </w:p>
    <w:p w14:paraId="44E0D983" w14:textId="77777777" w:rsidR="00B76A8A" w:rsidRDefault="00B76A8A" w:rsidP="00B76A8A">
      <w:pPr>
        <w:pStyle w:val="NoSpacing"/>
        <w:tabs>
          <w:tab w:val="left" w:pos="1440"/>
        </w:tabs>
        <w:jc w:val="both"/>
      </w:pPr>
      <w:r>
        <w:t>27 July 2019</w:t>
      </w:r>
    </w:p>
    <w:p w14:paraId="01F535DA" w14:textId="77777777" w:rsidR="006B2F86" w:rsidRPr="00E71FC3" w:rsidRDefault="00B76A8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E338C" w14:textId="77777777" w:rsidR="00B76A8A" w:rsidRDefault="00B76A8A" w:rsidP="00E71FC3">
      <w:pPr>
        <w:spacing w:after="0" w:line="240" w:lineRule="auto"/>
      </w:pPr>
      <w:r>
        <w:separator/>
      </w:r>
    </w:p>
  </w:endnote>
  <w:endnote w:type="continuationSeparator" w:id="0">
    <w:p w14:paraId="318D3649" w14:textId="77777777" w:rsidR="00B76A8A" w:rsidRDefault="00B76A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19A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1F97F4" w14:textId="77777777" w:rsidR="00B76A8A" w:rsidRDefault="00B76A8A" w:rsidP="00E71FC3">
      <w:pPr>
        <w:spacing w:after="0" w:line="240" w:lineRule="auto"/>
      </w:pPr>
      <w:r>
        <w:separator/>
      </w:r>
    </w:p>
  </w:footnote>
  <w:footnote w:type="continuationSeparator" w:id="0">
    <w:p w14:paraId="158A6330" w14:textId="77777777" w:rsidR="00B76A8A" w:rsidRDefault="00B76A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A8A"/>
    <w:rsid w:val="001A7C09"/>
    <w:rsid w:val="00577BD5"/>
    <w:rsid w:val="00656CBA"/>
    <w:rsid w:val="006A1F77"/>
    <w:rsid w:val="00733BE7"/>
    <w:rsid w:val="00AB52E8"/>
    <w:rsid w:val="00B16D3F"/>
    <w:rsid w:val="00B76A8A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CD7AB"/>
  <w15:chartTrackingRefBased/>
  <w15:docId w15:val="{724CE2CC-3E02-4301-A274-E3F4893A6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2019-08-09T18:34:00Z</dcterms:created>
  <dcterms:modified xsi:type="dcterms:W3CDTF">2019-08-09T18:35:00Z</dcterms:modified>
</cp:coreProperties>
</file>