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5AF07" w14:textId="77777777" w:rsidR="00F8672E" w:rsidRDefault="00F8672E" w:rsidP="00F867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STANHAWS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4D8765A" w14:textId="77777777" w:rsidR="00F8672E" w:rsidRDefault="00F8672E" w:rsidP="00F867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4F410B83" w14:textId="77777777" w:rsidR="00F8672E" w:rsidRDefault="00F8672E" w:rsidP="00F8672E">
      <w:pPr>
        <w:pStyle w:val="NoSpacing"/>
        <w:rPr>
          <w:rFonts w:cs="Times New Roman"/>
          <w:szCs w:val="24"/>
        </w:rPr>
      </w:pPr>
    </w:p>
    <w:p w14:paraId="0D637440" w14:textId="77777777" w:rsidR="00F8672E" w:rsidRDefault="00F8672E" w:rsidP="00F8672E">
      <w:pPr>
        <w:pStyle w:val="NoSpacing"/>
        <w:rPr>
          <w:rFonts w:cs="Times New Roman"/>
          <w:szCs w:val="24"/>
        </w:rPr>
      </w:pPr>
    </w:p>
    <w:p w14:paraId="3B6F7A57" w14:textId="77777777" w:rsidR="00F8672E" w:rsidRDefault="00F8672E" w:rsidP="00F8672E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3EB53332" w14:textId="77777777" w:rsidR="00F8672E" w:rsidRDefault="00F8672E" w:rsidP="00F8672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879EBF7" w14:textId="77777777" w:rsidR="00F8672E" w:rsidRDefault="00F8672E" w:rsidP="00F8672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85E44AA" w14:textId="77777777" w:rsidR="00F8672E" w:rsidRDefault="00F8672E" w:rsidP="00F8672E">
      <w:pPr>
        <w:pStyle w:val="NoSpacing"/>
        <w:rPr>
          <w:rFonts w:cs="Times New Roman"/>
          <w:szCs w:val="24"/>
        </w:rPr>
      </w:pPr>
    </w:p>
    <w:p w14:paraId="237CF0BF" w14:textId="77777777" w:rsidR="00F8672E" w:rsidRDefault="00F8672E" w:rsidP="00F8672E">
      <w:pPr>
        <w:pStyle w:val="NoSpacing"/>
        <w:rPr>
          <w:rFonts w:cs="Times New Roman"/>
          <w:szCs w:val="24"/>
        </w:rPr>
      </w:pPr>
    </w:p>
    <w:p w14:paraId="0B2C91B4" w14:textId="77777777" w:rsidR="00F8672E" w:rsidRDefault="00F8672E" w:rsidP="00F867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2022</w:t>
      </w:r>
    </w:p>
    <w:p w14:paraId="5573BB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89504" w14:textId="77777777" w:rsidR="00F8672E" w:rsidRDefault="00F8672E" w:rsidP="009139A6">
      <w:r>
        <w:separator/>
      </w:r>
    </w:p>
  </w:endnote>
  <w:endnote w:type="continuationSeparator" w:id="0">
    <w:p w14:paraId="6FDFDA5D" w14:textId="77777777" w:rsidR="00F8672E" w:rsidRDefault="00F867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00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ECC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02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4653E" w14:textId="77777777" w:rsidR="00F8672E" w:rsidRDefault="00F8672E" w:rsidP="009139A6">
      <w:r>
        <w:separator/>
      </w:r>
    </w:p>
  </w:footnote>
  <w:footnote w:type="continuationSeparator" w:id="0">
    <w:p w14:paraId="721449E2" w14:textId="77777777" w:rsidR="00F8672E" w:rsidRDefault="00F867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563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89F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70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2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66158"/>
  <w15:chartTrackingRefBased/>
  <w15:docId w15:val="{AAED1BAC-6780-4FBB-91D5-E5DA1D32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2022-12-20T18:54:00Z</dcterms:created>
  <dcterms:modified xsi:type="dcterms:W3CDTF">2022-12-20T18:54:00Z</dcterms:modified>
</cp:coreProperties>
</file>