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09E" w:rsidRDefault="002F109E" w:rsidP="002F109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STANFORTH</w:t>
      </w:r>
      <w:r>
        <w:t xml:space="preserve">   </w:t>
      </w:r>
      <w:proofErr w:type="gramStart"/>
      <w:r>
        <w:t xml:space="preserve">   (</w:t>
      </w:r>
      <w:proofErr w:type="gramEnd"/>
      <w:r>
        <w:t>fl.1500)</w:t>
      </w:r>
    </w:p>
    <w:p w:rsidR="002F109E" w:rsidRDefault="002F109E" w:rsidP="002F109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2F109E" w:rsidRDefault="002F109E" w:rsidP="002F109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F109E" w:rsidRDefault="002F109E" w:rsidP="002F109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F109E" w:rsidRDefault="002F109E" w:rsidP="002F109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1500</w:t>
      </w:r>
      <w:r>
        <w:tab/>
        <w:t>He made his Will.   (Plomer p.448)</w:t>
      </w:r>
    </w:p>
    <w:p w:rsidR="002F109E" w:rsidRDefault="002F109E" w:rsidP="002F109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F109E" w:rsidRDefault="002F109E" w:rsidP="002F109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F109E" w:rsidRDefault="002F109E" w:rsidP="002F109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16 February 2017</w:t>
      </w:r>
    </w:p>
    <w:p w:rsidR="006B2F86" w:rsidRPr="00E71FC3" w:rsidRDefault="002F10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09E" w:rsidRDefault="002F109E" w:rsidP="00E71FC3">
      <w:pPr>
        <w:spacing w:after="0" w:line="240" w:lineRule="auto"/>
      </w:pPr>
      <w:r>
        <w:separator/>
      </w:r>
    </w:p>
  </w:endnote>
  <w:endnote w:type="continuationSeparator" w:id="0">
    <w:p w:rsidR="002F109E" w:rsidRDefault="002F10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09E" w:rsidRDefault="002F109E" w:rsidP="00E71FC3">
      <w:pPr>
        <w:spacing w:after="0" w:line="240" w:lineRule="auto"/>
      </w:pPr>
      <w:r>
        <w:separator/>
      </w:r>
    </w:p>
  </w:footnote>
  <w:footnote w:type="continuationSeparator" w:id="0">
    <w:p w:rsidR="002F109E" w:rsidRDefault="002F10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09E"/>
    <w:rsid w:val="001A7C09"/>
    <w:rsid w:val="002F109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957175-8FC3-4E55-B4FD-13E2B786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2017-03-12T22:37:00Z</dcterms:created>
  <dcterms:modified xsi:type="dcterms:W3CDTF">2017-03-12T22:38:00Z</dcterms:modified>
</cp:coreProperties>
</file>