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1C09" w14:textId="0D94505F" w:rsidR="00BA00AB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STANFORTH</w:t>
      </w:r>
      <w:r>
        <w:rPr>
          <w:rFonts w:cs="Times New Roman"/>
          <w:szCs w:val="24"/>
        </w:rPr>
        <w:t xml:space="preserve">      (d.1446)</w:t>
      </w:r>
    </w:p>
    <w:p w14:paraId="4D1AB185" w14:textId="04C936FB" w:rsidR="004228E4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Stanford. Widow.</w:t>
      </w:r>
    </w:p>
    <w:p w14:paraId="0DD3134F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7759B910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3388B1ED" w14:textId="327DBBA0" w:rsidR="004228E4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(W.Y.R. p.157)</w:t>
      </w:r>
    </w:p>
    <w:p w14:paraId="6B01B708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585F869C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3D323FF9" w14:textId="422C908A" w:rsidR="004228E4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Sep.1446</w:t>
      </w:r>
      <w:r>
        <w:rPr>
          <w:rFonts w:cs="Times New Roman"/>
          <w:szCs w:val="24"/>
        </w:rPr>
        <w:tab/>
        <w:t>She made her Will.   (ibid.)</w:t>
      </w:r>
    </w:p>
    <w:p w14:paraId="3BF95A28" w14:textId="3F4E540B" w:rsidR="004228E4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Sep.</w:t>
      </w:r>
      <w:r>
        <w:rPr>
          <w:rFonts w:cs="Times New Roman"/>
          <w:szCs w:val="24"/>
        </w:rPr>
        <w:tab/>
        <w:t>Probate of her Will.   (ibid.)</w:t>
      </w:r>
    </w:p>
    <w:p w14:paraId="48B85278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64033910" w14:textId="77777777" w:rsidR="004228E4" w:rsidRDefault="004228E4" w:rsidP="009139A6">
      <w:pPr>
        <w:pStyle w:val="NoSpacing"/>
        <w:rPr>
          <w:rFonts w:cs="Times New Roman"/>
          <w:szCs w:val="24"/>
        </w:rPr>
      </w:pPr>
    </w:p>
    <w:p w14:paraId="25B70D87" w14:textId="05E38D65" w:rsidR="004228E4" w:rsidRPr="004228E4" w:rsidRDefault="004228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4228E4" w:rsidRPr="004228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358B7" w14:textId="77777777" w:rsidR="004228E4" w:rsidRDefault="004228E4" w:rsidP="009139A6">
      <w:r>
        <w:separator/>
      </w:r>
    </w:p>
  </w:endnote>
  <w:endnote w:type="continuationSeparator" w:id="0">
    <w:p w14:paraId="1BB0443C" w14:textId="77777777" w:rsidR="004228E4" w:rsidRDefault="004228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40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760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F8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85870" w14:textId="77777777" w:rsidR="004228E4" w:rsidRDefault="004228E4" w:rsidP="009139A6">
      <w:r>
        <w:separator/>
      </w:r>
    </w:p>
  </w:footnote>
  <w:footnote w:type="continuationSeparator" w:id="0">
    <w:p w14:paraId="4D781597" w14:textId="77777777" w:rsidR="004228E4" w:rsidRDefault="004228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E51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EF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BCC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E4"/>
    <w:rsid w:val="000666E0"/>
    <w:rsid w:val="002510B7"/>
    <w:rsid w:val="004228E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377B"/>
  <w15:chartTrackingRefBased/>
  <w15:docId w15:val="{A86237E7-7B28-4AEA-B2A1-448E3E83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2023-06-24T15:10:00Z</dcterms:created>
  <dcterms:modified xsi:type="dcterms:W3CDTF">2023-06-24T15:20:00Z</dcterms:modified>
</cp:coreProperties>
</file>