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5633E" w14:textId="77777777" w:rsidR="009232D8" w:rsidRDefault="009232D8" w:rsidP="009232D8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STANFORDE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95D1E0F" w14:textId="77777777" w:rsidR="009232D8" w:rsidRDefault="009232D8" w:rsidP="009232D8">
      <w:pPr>
        <w:pStyle w:val="NoSpacing"/>
        <w:rPr>
          <w:rFonts w:cs="Times New Roman"/>
          <w:szCs w:val="24"/>
        </w:rPr>
      </w:pPr>
    </w:p>
    <w:p w14:paraId="34570BCD" w14:textId="77777777" w:rsidR="009232D8" w:rsidRDefault="009232D8" w:rsidP="009232D8">
      <w:pPr>
        <w:pStyle w:val="NoSpacing"/>
        <w:rPr>
          <w:rFonts w:cs="Times New Roman"/>
          <w:szCs w:val="24"/>
        </w:rPr>
      </w:pPr>
    </w:p>
    <w:p w14:paraId="0A6C95F6" w14:textId="77777777" w:rsidR="009232D8" w:rsidRDefault="009232D8" w:rsidP="009232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Edenbridge, Kent,</w:t>
      </w:r>
    </w:p>
    <w:p w14:paraId="02C1B3B8" w14:textId="77777777" w:rsidR="009232D8" w:rsidRDefault="009232D8" w:rsidP="009232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lands</w:t>
      </w:r>
      <w:proofErr w:type="gramEnd"/>
      <w:r>
        <w:rPr>
          <w:rFonts w:cs="Times New Roman"/>
          <w:szCs w:val="24"/>
        </w:rPr>
        <w:t xml:space="preserve"> of Ralph Neville, 2</w:t>
      </w:r>
      <w:r w:rsidRPr="008302B1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5C1859E8" w14:textId="77777777" w:rsidR="009232D8" w:rsidRDefault="009232D8" w:rsidP="009232D8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2D3DFEBD" w14:textId="77777777" w:rsidR="009232D8" w:rsidRDefault="009232D8" w:rsidP="009232D8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p.103)</w:t>
      </w:r>
    </w:p>
    <w:p w14:paraId="3E6260E4" w14:textId="77777777" w:rsidR="009232D8" w:rsidRDefault="009232D8" w:rsidP="009232D8">
      <w:pPr>
        <w:pStyle w:val="NoSpacing"/>
        <w:rPr>
          <w:rFonts w:eastAsia="Times New Roman" w:cs="Times New Roman"/>
          <w:szCs w:val="24"/>
        </w:rPr>
      </w:pPr>
    </w:p>
    <w:p w14:paraId="5F2BE890" w14:textId="77777777" w:rsidR="009232D8" w:rsidRDefault="009232D8" w:rsidP="009232D8">
      <w:pPr>
        <w:pStyle w:val="NoSpacing"/>
        <w:rPr>
          <w:rFonts w:eastAsia="Times New Roman" w:cs="Times New Roman"/>
          <w:szCs w:val="24"/>
        </w:rPr>
      </w:pPr>
    </w:p>
    <w:p w14:paraId="3285BF12" w14:textId="77777777" w:rsidR="009232D8" w:rsidRDefault="009232D8" w:rsidP="009232D8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July 2023</w:t>
      </w:r>
    </w:p>
    <w:p w14:paraId="6DBBEF2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B368C1" w14:textId="77777777" w:rsidR="009232D8" w:rsidRDefault="009232D8" w:rsidP="009139A6">
      <w:r>
        <w:separator/>
      </w:r>
    </w:p>
  </w:endnote>
  <w:endnote w:type="continuationSeparator" w:id="0">
    <w:p w14:paraId="17864640" w14:textId="77777777" w:rsidR="009232D8" w:rsidRDefault="009232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3DB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956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B56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1F6DE" w14:textId="77777777" w:rsidR="009232D8" w:rsidRDefault="009232D8" w:rsidP="009139A6">
      <w:r>
        <w:separator/>
      </w:r>
    </w:p>
  </w:footnote>
  <w:footnote w:type="continuationSeparator" w:id="0">
    <w:p w14:paraId="0B0E8A9A" w14:textId="77777777" w:rsidR="009232D8" w:rsidRDefault="009232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89E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5CA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C7E1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2D8"/>
    <w:rsid w:val="000666E0"/>
    <w:rsid w:val="002510B7"/>
    <w:rsid w:val="005C130B"/>
    <w:rsid w:val="00826F5C"/>
    <w:rsid w:val="009139A6"/>
    <w:rsid w:val="009232D8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2146E"/>
  <w15:chartTrackingRefBased/>
  <w15:docId w15:val="{C1D51E45-7DE1-49DA-AC9D-9E5C6F142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2023-07-29T16:09:00Z</dcterms:created>
  <dcterms:modified xsi:type="dcterms:W3CDTF">2023-07-29T16:09:00Z</dcterms:modified>
</cp:coreProperties>
</file>