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40CB9" w14:textId="77777777" w:rsidR="007565DF" w:rsidRDefault="007565DF" w:rsidP="00756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STANFORD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118D007" w14:textId="77777777" w:rsidR="007565DF" w:rsidRDefault="007565DF" w:rsidP="00756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Houghton Conquest, Bedfordshire.  Chaplain.</w:t>
      </w:r>
    </w:p>
    <w:p w14:paraId="4FF16692" w14:textId="77777777" w:rsidR="007565DF" w:rsidRDefault="007565DF" w:rsidP="007565DF">
      <w:pPr>
        <w:rPr>
          <w:rFonts w:ascii="Times New Roman" w:hAnsi="Times New Roman" w:cs="Times New Roman"/>
        </w:rPr>
      </w:pPr>
    </w:p>
    <w:p w14:paraId="7AF8DA8F" w14:textId="77777777" w:rsidR="007565DF" w:rsidRDefault="007565DF" w:rsidP="007565DF">
      <w:pPr>
        <w:rPr>
          <w:rFonts w:ascii="Times New Roman" w:hAnsi="Times New Roman" w:cs="Times New Roman"/>
        </w:rPr>
      </w:pPr>
    </w:p>
    <w:p w14:paraId="37E592E4" w14:textId="77777777" w:rsidR="007565DF" w:rsidRDefault="007565DF" w:rsidP="00756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Snowe(q.v.) brought a plaint of debt against him and John Couper</w:t>
      </w:r>
    </w:p>
    <w:p w14:paraId="7D4100E0" w14:textId="77777777" w:rsidR="007565DF" w:rsidRDefault="007565DF" w:rsidP="00756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Houghton Conquest(q.v.).</w:t>
      </w:r>
    </w:p>
    <w:p w14:paraId="41CB9F97" w14:textId="77777777" w:rsidR="007565DF" w:rsidRDefault="007565DF" w:rsidP="00756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BB63467" w14:textId="77777777" w:rsidR="007565DF" w:rsidRDefault="007565DF" w:rsidP="007565DF">
      <w:pPr>
        <w:rPr>
          <w:rFonts w:ascii="Times New Roman" w:hAnsi="Times New Roman" w:cs="Times New Roman"/>
        </w:rPr>
      </w:pPr>
    </w:p>
    <w:p w14:paraId="5805375F" w14:textId="77777777" w:rsidR="007565DF" w:rsidRDefault="007565DF" w:rsidP="007565DF">
      <w:pPr>
        <w:rPr>
          <w:rFonts w:ascii="Times New Roman" w:hAnsi="Times New Roman" w:cs="Times New Roman"/>
        </w:rPr>
      </w:pPr>
    </w:p>
    <w:p w14:paraId="5B2A1D30" w14:textId="77777777" w:rsidR="007565DF" w:rsidRDefault="007565DF" w:rsidP="00756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2019</w:t>
      </w:r>
    </w:p>
    <w:p w14:paraId="68FAF580" w14:textId="77777777" w:rsidR="006B2F86" w:rsidRPr="00E71FC3" w:rsidRDefault="007565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486EE" w14:textId="77777777" w:rsidR="007565DF" w:rsidRDefault="007565DF" w:rsidP="00E71FC3">
      <w:r>
        <w:separator/>
      </w:r>
    </w:p>
  </w:endnote>
  <w:endnote w:type="continuationSeparator" w:id="0">
    <w:p w14:paraId="45285F4F" w14:textId="77777777" w:rsidR="007565DF" w:rsidRDefault="007565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9B9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91087" w14:textId="77777777" w:rsidR="007565DF" w:rsidRDefault="007565DF" w:rsidP="00E71FC3">
      <w:r>
        <w:separator/>
      </w:r>
    </w:p>
  </w:footnote>
  <w:footnote w:type="continuationSeparator" w:id="0">
    <w:p w14:paraId="19C2D2D7" w14:textId="77777777" w:rsidR="007565DF" w:rsidRDefault="007565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DF"/>
    <w:rsid w:val="001A7C09"/>
    <w:rsid w:val="00577BD5"/>
    <w:rsid w:val="00656CBA"/>
    <w:rsid w:val="006A1F77"/>
    <w:rsid w:val="00733BE7"/>
    <w:rsid w:val="007565D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729F5"/>
  <w15:chartTrackingRefBased/>
  <w15:docId w15:val="{E539FD9E-C23C-489E-AEBC-B1C481DE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5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565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2019-01-18T21:29:00Z</dcterms:created>
  <dcterms:modified xsi:type="dcterms:W3CDTF">2019-01-18T21:32:00Z</dcterms:modified>
</cp:coreProperties>
</file>