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49B0B" w14:textId="77777777" w:rsidR="00940D03" w:rsidRDefault="00940D03" w:rsidP="00940D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STANFORD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9DCAB9E" w14:textId="77777777" w:rsidR="00940D03" w:rsidRDefault="00940D03" w:rsidP="00940D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Chepping</w:t>
      </w:r>
      <w:proofErr w:type="spellEnd"/>
      <w:r>
        <w:rPr>
          <w:rFonts w:ascii="Times New Roman" w:hAnsi="Times New Roman" w:cs="Times New Roman"/>
        </w:rPr>
        <w:t xml:space="preserve"> Wycombe, Buckinghamshire. Baker.</w:t>
      </w:r>
    </w:p>
    <w:p w14:paraId="01B0B634" w14:textId="77777777" w:rsidR="00940D03" w:rsidRDefault="00940D03" w:rsidP="00940D03">
      <w:pPr>
        <w:rPr>
          <w:rFonts w:ascii="Times New Roman" w:hAnsi="Times New Roman" w:cs="Times New Roman"/>
        </w:rPr>
      </w:pPr>
    </w:p>
    <w:p w14:paraId="734A8848" w14:textId="77777777" w:rsidR="00940D03" w:rsidRDefault="00940D03" w:rsidP="00940D03">
      <w:pPr>
        <w:rPr>
          <w:rFonts w:ascii="Times New Roman" w:hAnsi="Times New Roman" w:cs="Times New Roman"/>
        </w:rPr>
      </w:pPr>
    </w:p>
    <w:p w14:paraId="0D5B367C" w14:textId="77777777" w:rsidR="00940D03" w:rsidRDefault="00940D03" w:rsidP="00940D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Edmund Reed(q.v.), Sir John Catesby(q.v.) and John Broughton(q.v.)</w:t>
      </w:r>
    </w:p>
    <w:p w14:paraId="7F45F50E" w14:textId="77777777" w:rsidR="00940D03" w:rsidRDefault="00940D03" w:rsidP="00940D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brought a plaint of trespass and taking against him, William </w:t>
      </w:r>
      <w:proofErr w:type="spellStart"/>
      <w:r>
        <w:rPr>
          <w:rFonts w:ascii="Times New Roman" w:hAnsi="Times New Roman" w:cs="Times New Roman"/>
        </w:rPr>
        <w:t>Cok</w:t>
      </w:r>
      <w:proofErr w:type="spellEnd"/>
      <w:r>
        <w:rPr>
          <w:rFonts w:ascii="Times New Roman" w:hAnsi="Times New Roman" w:cs="Times New Roman"/>
        </w:rPr>
        <w:t>(q.v.),</w:t>
      </w:r>
    </w:p>
    <w:p w14:paraId="39D71B43" w14:textId="77777777" w:rsidR="00940D03" w:rsidRDefault="00940D03" w:rsidP="00940D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Walshe(q.v.) and Henry Gorton(q.v.),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Chepping</w:t>
      </w:r>
      <w:proofErr w:type="spellEnd"/>
      <w:r>
        <w:rPr>
          <w:rFonts w:ascii="Times New Roman" w:hAnsi="Times New Roman" w:cs="Times New Roman"/>
        </w:rPr>
        <w:t xml:space="preserve"> Wycombe,</w:t>
      </w:r>
    </w:p>
    <w:p w14:paraId="0C3DB8E0" w14:textId="77777777" w:rsidR="00940D03" w:rsidRDefault="00940D03" w:rsidP="00940D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Buckinghamshire.</w:t>
      </w:r>
    </w:p>
    <w:p w14:paraId="36EA338E" w14:textId="77777777" w:rsidR="00940D03" w:rsidRDefault="00940D03" w:rsidP="00940D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213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1C8A1AE" w14:textId="77777777" w:rsidR="00940D03" w:rsidRDefault="00940D03" w:rsidP="00940D03">
      <w:pPr>
        <w:rPr>
          <w:rFonts w:ascii="Times New Roman" w:hAnsi="Times New Roman" w:cs="Times New Roman"/>
        </w:rPr>
      </w:pPr>
    </w:p>
    <w:p w14:paraId="18EF7AE9" w14:textId="77777777" w:rsidR="00940D03" w:rsidRDefault="00940D03" w:rsidP="00940D03">
      <w:pPr>
        <w:rPr>
          <w:rFonts w:ascii="Times New Roman" w:hAnsi="Times New Roman" w:cs="Times New Roman"/>
        </w:rPr>
      </w:pPr>
    </w:p>
    <w:p w14:paraId="364B094C" w14:textId="77777777" w:rsidR="00940D03" w:rsidRDefault="00940D03" w:rsidP="00940D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November 2018</w:t>
      </w:r>
    </w:p>
    <w:p w14:paraId="5BDBF6D1" w14:textId="77777777" w:rsidR="006B2F86" w:rsidRPr="00E71FC3" w:rsidRDefault="00940D0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F7E1C5" w14:textId="77777777" w:rsidR="00940D03" w:rsidRDefault="00940D03" w:rsidP="00E71FC3">
      <w:r>
        <w:separator/>
      </w:r>
    </w:p>
  </w:endnote>
  <w:endnote w:type="continuationSeparator" w:id="0">
    <w:p w14:paraId="225767F2" w14:textId="77777777" w:rsidR="00940D03" w:rsidRDefault="00940D0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AFEBA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989EE6" w14:textId="77777777" w:rsidR="00940D03" w:rsidRDefault="00940D03" w:rsidP="00E71FC3">
      <w:r>
        <w:separator/>
      </w:r>
    </w:p>
  </w:footnote>
  <w:footnote w:type="continuationSeparator" w:id="0">
    <w:p w14:paraId="221B10EF" w14:textId="77777777" w:rsidR="00940D03" w:rsidRDefault="00940D0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D03"/>
    <w:rsid w:val="001A7C09"/>
    <w:rsid w:val="00577BD5"/>
    <w:rsid w:val="00656CBA"/>
    <w:rsid w:val="006A1F77"/>
    <w:rsid w:val="00733BE7"/>
    <w:rsid w:val="00940D0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AB818"/>
  <w15:chartTrackingRefBased/>
  <w15:docId w15:val="{9DF18D45-1924-41ED-B3AD-004062FE7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0D0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40D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2018-11-27T17:15:00Z</dcterms:created>
  <dcterms:modified xsi:type="dcterms:W3CDTF">2018-11-27T17:21:00Z</dcterms:modified>
</cp:coreProperties>
</file>