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765F6" w14:textId="1A1DF81B" w:rsidR="00BA00AB" w:rsidRDefault="00EF41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STANFORD</w:t>
      </w:r>
      <w:r>
        <w:rPr>
          <w:rFonts w:cs="Times New Roman"/>
          <w:szCs w:val="24"/>
        </w:rPr>
        <w:t xml:space="preserve">       (d.1509)</w:t>
      </w:r>
    </w:p>
    <w:p w14:paraId="1826862D" w14:textId="0A6AE84C" w:rsidR="00EF415C" w:rsidRDefault="00EF41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buried in Doncaster,</w:t>
      </w:r>
    </w:p>
    <w:p w14:paraId="377B974C" w14:textId="77777777" w:rsidR="00EF415C" w:rsidRDefault="00EF415C" w:rsidP="009139A6">
      <w:pPr>
        <w:pStyle w:val="NoSpacing"/>
        <w:rPr>
          <w:rFonts w:cs="Times New Roman"/>
          <w:szCs w:val="24"/>
        </w:rPr>
      </w:pPr>
    </w:p>
    <w:p w14:paraId="0245738D" w14:textId="77777777" w:rsidR="00EF415C" w:rsidRDefault="00EF415C" w:rsidP="009139A6">
      <w:pPr>
        <w:pStyle w:val="NoSpacing"/>
        <w:rPr>
          <w:rFonts w:cs="Times New Roman"/>
          <w:szCs w:val="24"/>
        </w:rPr>
      </w:pPr>
    </w:p>
    <w:p w14:paraId="559A67BF" w14:textId="7DE637EC" w:rsidR="00EF415C" w:rsidRDefault="00EF41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Apr.1509</w:t>
      </w:r>
      <w:r>
        <w:rPr>
          <w:rFonts w:cs="Times New Roman"/>
          <w:szCs w:val="24"/>
        </w:rPr>
        <w:tab/>
        <w:t>He made his Will.    (W.Y.R. p.157)</w:t>
      </w:r>
    </w:p>
    <w:p w14:paraId="005D5E6D" w14:textId="2ECAB684" w:rsidR="00EF415C" w:rsidRDefault="00EF41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May</w:t>
      </w:r>
      <w:r>
        <w:rPr>
          <w:rFonts w:cs="Times New Roman"/>
          <w:szCs w:val="24"/>
        </w:rPr>
        <w:tab/>
        <w:t>Probate of his Will.   (ibid.)</w:t>
      </w:r>
    </w:p>
    <w:p w14:paraId="7E4476F9" w14:textId="77777777" w:rsidR="00EF415C" w:rsidRDefault="00EF415C" w:rsidP="009139A6">
      <w:pPr>
        <w:pStyle w:val="NoSpacing"/>
        <w:rPr>
          <w:rFonts w:cs="Times New Roman"/>
          <w:szCs w:val="24"/>
        </w:rPr>
      </w:pPr>
    </w:p>
    <w:p w14:paraId="2E037185" w14:textId="77777777" w:rsidR="00EF415C" w:rsidRDefault="00EF415C" w:rsidP="009139A6">
      <w:pPr>
        <w:pStyle w:val="NoSpacing"/>
        <w:rPr>
          <w:rFonts w:cs="Times New Roman"/>
          <w:szCs w:val="24"/>
        </w:rPr>
      </w:pPr>
    </w:p>
    <w:p w14:paraId="49BE7FE4" w14:textId="57388590" w:rsidR="00EF415C" w:rsidRPr="00EF415C" w:rsidRDefault="00EF41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June 2023</w:t>
      </w:r>
    </w:p>
    <w:sectPr w:rsidR="00EF415C" w:rsidRPr="00EF41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0F48C" w14:textId="77777777" w:rsidR="00EF415C" w:rsidRDefault="00EF415C" w:rsidP="009139A6">
      <w:r>
        <w:separator/>
      </w:r>
    </w:p>
  </w:endnote>
  <w:endnote w:type="continuationSeparator" w:id="0">
    <w:p w14:paraId="1978CCBD" w14:textId="77777777" w:rsidR="00EF415C" w:rsidRDefault="00EF41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1F8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B387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EDB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F4CB5" w14:textId="77777777" w:rsidR="00EF415C" w:rsidRDefault="00EF415C" w:rsidP="009139A6">
      <w:r>
        <w:separator/>
      </w:r>
    </w:p>
  </w:footnote>
  <w:footnote w:type="continuationSeparator" w:id="0">
    <w:p w14:paraId="1F25B19E" w14:textId="77777777" w:rsidR="00EF415C" w:rsidRDefault="00EF41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795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ABE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B75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15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F415C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BBCBA"/>
  <w15:chartTrackingRefBased/>
  <w15:docId w15:val="{01F5A87E-8CFD-44C0-AB9B-8F73E5B96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2023-06-24T07:20:00Z</dcterms:created>
  <dcterms:modified xsi:type="dcterms:W3CDTF">2023-06-24T07:22:00Z</dcterms:modified>
</cp:coreProperties>
</file>