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796AA" w14:textId="0299272C" w:rsidR="00BA00AB" w:rsidRDefault="000E50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STANFORD</w:t>
      </w:r>
      <w:r>
        <w:rPr>
          <w:rFonts w:cs="Times New Roman"/>
          <w:szCs w:val="24"/>
        </w:rPr>
        <w:t xml:space="preserve">     (d.1431)</w:t>
      </w:r>
    </w:p>
    <w:p w14:paraId="015EF4CA" w14:textId="07DD3106" w:rsidR="000E50AD" w:rsidRDefault="000E50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Stonegrave, Yorkshire.</w:t>
      </w:r>
    </w:p>
    <w:p w14:paraId="7E377A98" w14:textId="77777777" w:rsidR="000E50AD" w:rsidRDefault="000E50AD" w:rsidP="009139A6">
      <w:pPr>
        <w:pStyle w:val="NoSpacing"/>
        <w:rPr>
          <w:rFonts w:cs="Times New Roman"/>
          <w:szCs w:val="24"/>
        </w:rPr>
      </w:pPr>
    </w:p>
    <w:p w14:paraId="5AFC5958" w14:textId="77777777" w:rsidR="000E50AD" w:rsidRDefault="000E50AD" w:rsidP="009139A6">
      <w:pPr>
        <w:pStyle w:val="NoSpacing"/>
        <w:rPr>
          <w:rFonts w:cs="Times New Roman"/>
          <w:szCs w:val="24"/>
        </w:rPr>
      </w:pPr>
    </w:p>
    <w:p w14:paraId="75975F53" w14:textId="2C59047C" w:rsidR="000E50AD" w:rsidRDefault="000E50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Nov.1431</w:t>
      </w:r>
      <w:r>
        <w:rPr>
          <w:rFonts w:cs="Times New Roman"/>
          <w:szCs w:val="24"/>
        </w:rPr>
        <w:tab/>
        <w:t>He made his Will.   (W.Y.R. p.157)</w:t>
      </w:r>
    </w:p>
    <w:p w14:paraId="238FA99E" w14:textId="55F3C838" w:rsidR="000E50AD" w:rsidRDefault="000E50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Aug.</w:t>
      </w:r>
      <w:r>
        <w:rPr>
          <w:rFonts w:cs="Times New Roman"/>
          <w:szCs w:val="24"/>
        </w:rPr>
        <w:tab/>
        <w:t>Probate of his Will.   (ibid.)</w:t>
      </w:r>
    </w:p>
    <w:p w14:paraId="49CA16D4" w14:textId="77777777" w:rsidR="000E50AD" w:rsidRDefault="000E50AD" w:rsidP="009139A6">
      <w:pPr>
        <w:pStyle w:val="NoSpacing"/>
        <w:rPr>
          <w:rFonts w:cs="Times New Roman"/>
          <w:szCs w:val="24"/>
        </w:rPr>
      </w:pPr>
    </w:p>
    <w:p w14:paraId="284FB1BF" w14:textId="77777777" w:rsidR="000E50AD" w:rsidRDefault="000E50AD" w:rsidP="009139A6">
      <w:pPr>
        <w:pStyle w:val="NoSpacing"/>
        <w:rPr>
          <w:rFonts w:cs="Times New Roman"/>
          <w:szCs w:val="24"/>
        </w:rPr>
      </w:pPr>
    </w:p>
    <w:p w14:paraId="2975D21C" w14:textId="448302A2" w:rsidR="000E50AD" w:rsidRPr="000E50AD" w:rsidRDefault="000E50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2023</w:t>
      </w:r>
    </w:p>
    <w:sectPr w:rsidR="000E50AD" w:rsidRPr="000E5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EBFD9" w14:textId="77777777" w:rsidR="000E50AD" w:rsidRDefault="000E50AD" w:rsidP="009139A6">
      <w:r>
        <w:separator/>
      </w:r>
    </w:p>
  </w:endnote>
  <w:endnote w:type="continuationSeparator" w:id="0">
    <w:p w14:paraId="1ED4261A" w14:textId="77777777" w:rsidR="000E50AD" w:rsidRDefault="000E50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8A7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F63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910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BE6F4" w14:textId="77777777" w:rsidR="000E50AD" w:rsidRDefault="000E50AD" w:rsidP="009139A6">
      <w:r>
        <w:separator/>
      </w:r>
    </w:p>
  </w:footnote>
  <w:footnote w:type="continuationSeparator" w:id="0">
    <w:p w14:paraId="7F14F5D7" w14:textId="77777777" w:rsidR="000E50AD" w:rsidRDefault="000E50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059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754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C78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AD"/>
    <w:rsid w:val="000666E0"/>
    <w:rsid w:val="000E50A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D9EE7"/>
  <w15:chartTrackingRefBased/>
  <w15:docId w15:val="{ADE1ACC1-DDF1-4D33-9DE8-F5FE25CC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2023-06-22T16:30:00Z</dcterms:created>
  <dcterms:modified xsi:type="dcterms:W3CDTF">2023-06-22T16:36:00Z</dcterms:modified>
</cp:coreProperties>
</file>