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9628B" w14:textId="77777777" w:rsidR="006A6109" w:rsidRDefault="006A6109" w:rsidP="006A610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STANFORD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7E63EE5" w14:textId="77777777" w:rsidR="006A6109" w:rsidRDefault="006A6109" w:rsidP="006A6109">
      <w:pPr>
        <w:pStyle w:val="NoSpacing"/>
        <w:rPr>
          <w:rFonts w:cs="Times New Roman"/>
          <w:szCs w:val="24"/>
        </w:rPr>
      </w:pPr>
    </w:p>
    <w:p w14:paraId="3707AD36" w14:textId="77777777" w:rsidR="006A6109" w:rsidRDefault="006A6109" w:rsidP="006A6109">
      <w:pPr>
        <w:pStyle w:val="NoSpacing"/>
        <w:rPr>
          <w:rFonts w:cs="Times New Roman"/>
          <w:szCs w:val="24"/>
        </w:rPr>
      </w:pPr>
    </w:p>
    <w:p w14:paraId="3C8CB82D" w14:textId="77777777" w:rsidR="006A6109" w:rsidRDefault="006A6109" w:rsidP="006A61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Edenbridge, Kent,</w:t>
      </w:r>
    </w:p>
    <w:p w14:paraId="7D825BBA" w14:textId="77777777" w:rsidR="006A6109" w:rsidRDefault="006A6109" w:rsidP="006A61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8302B1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D05F66B" w14:textId="77777777" w:rsidR="006A6109" w:rsidRDefault="006A6109" w:rsidP="006A610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8CB267C" w14:textId="77777777" w:rsidR="006A6109" w:rsidRDefault="006A6109" w:rsidP="006A610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p.103)</w:t>
      </w:r>
    </w:p>
    <w:p w14:paraId="6490450D" w14:textId="77777777" w:rsidR="006A6109" w:rsidRDefault="006A6109" w:rsidP="006A6109">
      <w:pPr>
        <w:pStyle w:val="NoSpacing"/>
        <w:rPr>
          <w:rFonts w:eastAsia="Times New Roman" w:cs="Times New Roman"/>
          <w:szCs w:val="24"/>
        </w:rPr>
      </w:pPr>
    </w:p>
    <w:p w14:paraId="0DB5F40B" w14:textId="77777777" w:rsidR="006A6109" w:rsidRDefault="006A6109" w:rsidP="006A6109">
      <w:pPr>
        <w:pStyle w:val="NoSpacing"/>
        <w:rPr>
          <w:rFonts w:eastAsia="Times New Roman" w:cs="Times New Roman"/>
          <w:szCs w:val="24"/>
        </w:rPr>
      </w:pPr>
    </w:p>
    <w:p w14:paraId="18600830" w14:textId="77777777" w:rsidR="006A6109" w:rsidRDefault="006A6109" w:rsidP="006A61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July 2023</w:t>
      </w:r>
    </w:p>
    <w:p w14:paraId="4849E7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F0A9C" w14:textId="77777777" w:rsidR="006A6109" w:rsidRDefault="006A6109" w:rsidP="009139A6">
      <w:r>
        <w:separator/>
      </w:r>
    </w:p>
  </w:endnote>
  <w:endnote w:type="continuationSeparator" w:id="0">
    <w:p w14:paraId="544934BB" w14:textId="77777777" w:rsidR="006A6109" w:rsidRDefault="006A61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28F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31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63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0352F" w14:textId="77777777" w:rsidR="006A6109" w:rsidRDefault="006A6109" w:rsidP="009139A6">
      <w:r>
        <w:separator/>
      </w:r>
    </w:p>
  </w:footnote>
  <w:footnote w:type="continuationSeparator" w:id="0">
    <w:p w14:paraId="136FA9C8" w14:textId="77777777" w:rsidR="006A6109" w:rsidRDefault="006A61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2E0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EB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00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09"/>
    <w:rsid w:val="000666E0"/>
    <w:rsid w:val="002510B7"/>
    <w:rsid w:val="005C130B"/>
    <w:rsid w:val="006A610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8A9D2"/>
  <w15:chartTrackingRefBased/>
  <w15:docId w15:val="{4DF95D20-ED1F-4EAB-80F5-85E18021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2023-07-29T16:10:00Z</dcterms:created>
  <dcterms:modified xsi:type="dcterms:W3CDTF">2023-07-29T16:11:00Z</dcterms:modified>
</cp:coreProperties>
</file>