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45B6" w14:textId="315E1063" w:rsidR="00BA00AB" w:rsidRDefault="004B7C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STANFORD</w:t>
      </w:r>
      <w:r>
        <w:rPr>
          <w:rFonts w:ascii="Times New Roman" w:hAnsi="Times New Roman" w:cs="Times New Roman"/>
          <w:sz w:val="24"/>
          <w:szCs w:val="24"/>
        </w:rPr>
        <w:t xml:space="preserve">     (fl.1407)</w:t>
      </w:r>
    </w:p>
    <w:p w14:paraId="00A762A9" w14:textId="3080A5D1" w:rsidR="004B7CD7" w:rsidRDefault="004B7C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661426" w14:textId="311FD740" w:rsidR="004B7CD7" w:rsidRDefault="004B7C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918187" w14:textId="77378FD2" w:rsidR="004B7CD7" w:rsidRDefault="004B7C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Nov.1407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Staffordshire and the adjacent Welsh March.</w:t>
      </w:r>
    </w:p>
    <w:p w14:paraId="29955324" w14:textId="36368137" w:rsidR="004B7CD7" w:rsidRDefault="004B7C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p.96)</w:t>
      </w:r>
    </w:p>
    <w:p w14:paraId="6407DAF8" w14:textId="1C683A95" w:rsidR="004B7CD7" w:rsidRDefault="004B7C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9C1B7A" w14:textId="30D6FDC0" w:rsidR="004B7CD7" w:rsidRDefault="004B7C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D16DD7" w14:textId="17C717DA" w:rsidR="004B7CD7" w:rsidRPr="004B7CD7" w:rsidRDefault="004B7CD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2022</w:t>
      </w:r>
    </w:p>
    <w:sectPr w:rsidR="004B7CD7" w:rsidRPr="004B7C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3320C" w14:textId="77777777" w:rsidR="004B7CD7" w:rsidRDefault="004B7CD7" w:rsidP="009139A6">
      <w:r>
        <w:separator/>
      </w:r>
    </w:p>
  </w:endnote>
  <w:endnote w:type="continuationSeparator" w:id="0">
    <w:p w14:paraId="1755F6BD" w14:textId="77777777" w:rsidR="004B7CD7" w:rsidRDefault="004B7C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8E5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4680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FCD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31036" w14:textId="77777777" w:rsidR="004B7CD7" w:rsidRDefault="004B7CD7" w:rsidP="009139A6">
      <w:r>
        <w:separator/>
      </w:r>
    </w:p>
  </w:footnote>
  <w:footnote w:type="continuationSeparator" w:id="0">
    <w:p w14:paraId="6E333305" w14:textId="77777777" w:rsidR="004B7CD7" w:rsidRDefault="004B7C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81F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D12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1D7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D7"/>
    <w:rsid w:val="000666E0"/>
    <w:rsid w:val="002510B7"/>
    <w:rsid w:val="004B7CD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76F1C"/>
  <w15:chartTrackingRefBased/>
  <w15:docId w15:val="{FEB7C67E-E230-404D-9E61-797B52BC8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2022-02-15T08:42:00Z</dcterms:created>
  <dcterms:modified xsi:type="dcterms:W3CDTF">2022-02-15T08:44:00Z</dcterms:modified>
</cp:coreProperties>
</file>