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DC0909" w14:textId="76DB21BB" w:rsidR="006B2F86" w:rsidRDefault="0028111B" w:rsidP="00E71FC3">
      <w:pPr>
        <w:pStyle w:val="NoSpacing"/>
      </w:pPr>
      <w:r>
        <w:rPr>
          <w:u w:val="single"/>
        </w:rPr>
        <w:t>Elizabeth STANFORD</w:t>
      </w:r>
      <w:r>
        <w:t xml:space="preserve">  </w:t>
      </w:r>
      <w:proofErr w:type="gramStart"/>
      <w:r>
        <w:t xml:space="preserve">   (</w:t>
      </w:r>
      <w:proofErr w:type="gramEnd"/>
      <w:r>
        <w:t>1465-1537)</w:t>
      </w:r>
    </w:p>
    <w:p w14:paraId="4FA9F772" w14:textId="4686BBA3" w:rsidR="0028111B" w:rsidRDefault="0028111B" w:rsidP="00E71FC3">
      <w:pPr>
        <w:pStyle w:val="NoSpacing"/>
      </w:pPr>
    </w:p>
    <w:p w14:paraId="39D93348" w14:textId="5C912D8B" w:rsidR="0028111B" w:rsidRDefault="0028111B" w:rsidP="00E71FC3">
      <w:pPr>
        <w:pStyle w:val="NoSpacing"/>
      </w:pPr>
    </w:p>
    <w:p w14:paraId="488D05E9" w14:textId="7BE41E13" w:rsidR="0028111B" w:rsidRDefault="0028111B" w:rsidP="00E71FC3">
      <w:pPr>
        <w:pStyle w:val="NoSpacing"/>
      </w:pPr>
      <w:r>
        <w:t>Daughter of John Stanford.   (D.E.P. p.137)</w:t>
      </w:r>
    </w:p>
    <w:p w14:paraId="7962B0DD" w14:textId="19800571" w:rsidR="0028111B" w:rsidRDefault="0028111B" w:rsidP="00E71FC3">
      <w:pPr>
        <w:pStyle w:val="NoSpacing"/>
      </w:pPr>
      <w:r>
        <w:t>= Sir William Cornwallis of Brome(</w:t>
      </w:r>
      <w:proofErr w:type="gramStart"/>
      <w:r>
        <w:t>d.1519)(</w:t>
      </w:r>
      <w:proofErr w:type="gramEnd"/>
      <w:r>
        <w:t>q.v.).   (ibid.)</w:t>
      </w:r>
    </w:p>
    <w:p w14:paraId="5F5D87AE" w14:textId="0B35ABF7" w:rsidR="0028111B" w:rsidRDefault="0028111B" w:rsidP="00E71FC3">
      <w:pPr>
        <w:pStyle w:val="NoSpacing"/>
      </w:pPr>
      <w:r>
        <w:t>Eldest son was Sir John.   (ibid.)</w:t>
      </w:r>
    </w:p>
    <w:p w14:paraId="2512E0A0" w14:textId="60400EF3" w:rsidR="0028111B" w:rsidRDefault="0028111B" w:rsidP="00E71FC3">
      <w:pPr>
        <w:pStyle w:val="NoSpacing"/>
      </w:pPr>
    </w:p>
    <w:p w14:paraId="148A5C4B" w14:textId="1B035ED3" w:rsidR="0028111B" w:rsidRDefault="0028111B" w:rsidP="00E71FC3">
      <w:pPr>
        <w:pStyle w:val="NoSpacing"/>
      </w:pPr>
    </w:p>
    <w:p w14:paraId="6B597341" w14:textId="074A6FD1" w:rsidR="0028111B" w:rsidRPr="0028111B" w:rsidRDefault="0028111B" w:rsidP="00E71FC3">
      <w:pPr>
        <w:pStyle w:val="NoSpacing"/>
      </w:pPr>
      <w:r>
        <w:t>27 April 2018</w:t>
      </w:r>
      <w:bookmarkStart w:id="0" w:name="_GoBack"/>
      <w:bookmarkEnd w:id="0"/>
    </w:p>
    <w:sectPr w:rsidR="0028111B" w:rsidRPr="0028111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F9B3CC" w14:textId="77777777" w:rsidR="0028111B" w:rsidRDefault="0028111B" w:rsidP="00E71FC3">
      <w:pPr>
        <w:spacing w:after="0" w:line="240" w:lineRule="auto"/>
      </w:pPr>
      <w:r>
        <w:separator/>
      </w:r>
    </w:p>
  </w:endnote>
  <w:endnote w:type="continuationSeparator" w:id="0">
    <w:p w14:paraId="111413BC" w14:textId="77777777" w:rsidR="0028111B" w:rsidRDefault="0028111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FE6A9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538F90" w14:textId="77777777" w:rsidR="0028111B" w:rsidRDefault="0028111B" w:rsidP="00E71FC3">
      <w:pPr>
        <w:spacing w:after="0" w:line="240" w:lineRule="auto"/>
      </w:pPr>
      <w:r>
        <w:separator/>
      </w:r>
    </w:p>
  </w:footnote>
  <w:footnote w:type="continuationSeparator" w:id="0">
    <w:p w14:paraId="6605FEA2" w14:textId="77777777" w:rsidR="0028111B" w:rsidRDefault="0028111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11B"/>
    <w:rsid w:val="001A7C09"/>
    <w:rsid w:val="0028111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AE373"/>
  <w15:chartTrackingRefBased/>
  <w15:docId w15:val="{B6E7E167-C892-4F60-8CC9-F17AD5BDB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2018-04-27T20:52:00Z</dcterms:created>
  <dcterms:modified xsi:type="dcterms:W3CDTF">2018-04-27T20:55:00Z</dcterms:modified>
</cp:coreProperties>
</file>