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2C5A" w14:textId="77777777" w:rsidR="001A17B4" w:rsidRDefault="001A17B4" w:rsidP="001A17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STANFELD</w:t>
      </w:r>
      <w:r>
        <w:rPr>
          <w:rFonts w:cs="Times New Roman"/>
          <w:szCs w:val="24"/>
        </w:rPr>
        <w:t xml:space="preserve">          (fl.1463)</w:t>
      </w:r>
    </w:p>
    <w:p w14:paraId="5FF3420C" w14:textId="77777777" w:rsidR="001A17B4" w:rsidRDefault="001A17B4" w:rsidP="001A17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Halifax. Yeoman.</w:t>
      </w:r>
    </w:p>
    <w:p w14:paraId="1239BFE5" w14:textId="77777777" w:rsidR="001A17B4" w:rsidRDefault="001A17B4" w:rsidP="001A17B4">
      <w:pPr>
        <w:pStyle w:val="NoSpacing"/>
        <w:rPr>
          <w:rFonts w:cs="Times New Roman"/>
          <w:szCs w:val="24"/>
        </w:rPr>
      </w:pPr>
    </w:p>
    <w:p w14:paraId="4C837F7E" w14:textId="77777777" w:rsidR="001A17B4" w:rsidRDefault="001A17B4" w:rsidP="001A17B4">
      <w:pPr>
        <w:pStyle w:val="NoSpacing"/>
        <w:rPr>
          <w:rFonts w:cs="Times New Roman"/>
          <w:szCs w:val="24"/>
        </w:rPr>
      </w:pPr>
    </w:p>
    <w:p w14:paraId="6BBEF3AA" w14:textId="77777777" w:rsidR="001A17B4" w:rsidRDefault="001A17B4" w:rsidP="001A17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brought an indictment of felony and insurrection against him</w:t>
      </w:r>
    </w:p>
    <w:p w14:paraId="1796BA5F" w14:textId="77777777" w:rsidR="001A17B4" w:rsidRDefault="001A17B4" w:rsidP="001A17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7 others.</w:t>
      </w:r>
    </w:p>
    <w:p w14:paraId="0C787A80" w14:textId="77777777" w:rsidR="001A17B4" w:rsidRDefault="001A17B4" w:rsidP="001A17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05002585" w14:textId="77777777" w:rsidR="001A17B4" w:rsidRDefault="001A17B4" w:rsidP="001A17B4">
      <w:pPr>
        <w:pStyle w:val="NoSpacing"/>
        <w:rPr>
          <w:rFonts w:cs="Times New Roman"/>
          <w:szCs w:val="24"/>
        </w:rPr>
      </w:pPr>
    </w:p>
    <w:p w14:paraId="71AC0873" w14:textId="77777777" w:rsidR="001A17B4" w:rsidRDefault="001A17B4" w:rsidP="001A17B4">
      <w:pPr>
        <w:pStyle w:val="NoSpacing"/>
        <w:rPr>
          <w:rFonts w:cs="Times New Roman"/>
          <w:szCs w:val="24"/>
        </w:rPr>
      </w:pPr>
    </w:p>
    <w:p w14:paraId="6EA9E9B8" w14:textId="39387140" w:rsidR="00617568" w:rsidRPr="00086E2C" w:rsidRDefault="001A17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5ADE" w14:textId="77777777" w:rsidR="001A17B4" w:rsidRDefault="001A17B4" w:rsidP="00086E2C">
      <w:pPr>
        <w:spacing w:after="0" w:line="240" w:lineRule="auto"/>
      </w:pPr>
      <w:r>
        <w:separator/>
      </w:r>
    </w:p>
  </w:endnote>
  <w:endnote w:type="continuationSeparator" w:id="0">
    <w:p w14:paraId="33BC2DA3" w14:textId="77777777" w:rsidR="001A17B4" w:rsidRDefault="001A17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648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81CD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0ED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4C1D" w14:textId="77777777" w:rsidR="001A17B4" w:rsidRDefault="001A17B4" w:rsidP="00086E2C">
      <w:pPr>
        <w:spacing w:after="0" w:line="240" w:lineRule="auto"/>
      </w:pPr>
      <w:r>
        <w:separator/>
      </w:r>
    </w:p>
  </w:footnote>
  <w:footnote w:type="continuationSeparator" w:id="0">
    <w:p w14:paraId="2671E310" w14:textId="77777777" w:rsidR="001A17B4" w:rsidRDefault="001A17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DC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50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4C3C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B4"/>
    <w:rsid w:val="00086E2C"/>
    <w:rsid w:val="000A2E7A"/>
    <w:rsid w:val="001A17B4"/>
    <w:rsid w:val="002244B7"/>
    <w:rsid w:val="00314D94"/>
    <w:rsid w:val="00617568"/>
    <w:rsid w:val="006E68FA"/>
    <w:rsid w:val="00C51A5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0F16"/>
  <w15:chartTrackingRefBased/>
  <w15:docId w15:val="{9E515AFB-3270-4AAE-A5AB-11A98822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17B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A17B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27</Words>
  <Characters>172</Characters>
  <Application>Microsoft Office Word</Application>
  <DocSecurity>0</DocSecurity>
  <Lines>10</Lines>
  <Paragraphs>6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2025-10-08T19:38:00Z</dcterms:created>
  <dcterms:modified xsi:type="dcterms:W3CDTF">2025-10-08T19:39:00Z</dcterms:modified>
</cp:coreProperties>
</file>