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AC45D" w14:textId="4881E1E1" w:rsidR="00BA00AB" w:rsidRDefault="004759D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de STANEWYKKES</w:t>
      </w:r>
      <w:r>
        <w:rPr>
          <w:rFonts w:cs="Times New Roman"/>
          <w:szCs w:val="24"/>
        </w:rPr>
        <w:t xml:space="preserve">      (d.1429)</w:t>
      </w:r>
    </w:p>
    <w:p w14:paraId="13C17FEA" w14:textId="7F0B2BAC" w:rsidR="004759D8" w:rsidRDefault="004759D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</w:t>
      </w:r>
    </w:p>
    <w:p w14:paraId="4C924934" w14:textId="77777777" w:rsidR="004759D8" w:rsidRDefault="004759D8" w:rsidP="009139A6">
      <w:pPr>
        <w:pStyle w:val="NoSpacing"/>
        <w:rPr>
          <w:rFonts w:cs="Times New Roman"/>
          <w:szCs w:val="24"/>
        </w:rPr>
      </w:pPr>
    </w:p>
    <w:p w14:paraId="1A6FBDB3" w14:textId="77777777" w:rsidR="004759D8" w:rsidRDefault="004759D8" w:rsidP="009139A6">
      <w:pPr>
        <w:pStyle w:val="NoSpacing"/>
        <w:rPr>
          <w:rFonts w:cs="Times New Roman"/>
          <w:szCs w:val="24"/>
        </w:rPr>
      </w:pPr>
    </w:p>
    <w:p w14:paraId="1B7304B7" w14:textId="754D8471" w:rsidR="004759D8" w:rsidRDefault="004759D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Aug.1429</w:t>
      </w:r>
      <w:r>
        <w:rPr>
          <w:rFonts w:cs="Times New Roman"/>
          <w:szCs w:val="24"/>
        </w:rPr>
        <w:tab/>
        <w:t>He made his Will.   (W.Y.R. p.157)</w:t>
      </w:r>
    </w:p>
    <w:p w14:paraId="3622ED66" w14:textId="1502C7E2" w:rsidR="004759D8" w:rsidRDefault="004759D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Aug.</w:t>
      </w:r>
      <w:r>
        <w:rPr>
          <w:rFonts w:cs="Times New Roman"/>
          <w:szCs w:val="24"/>
        </w:rPr>
        <w:tab/>
        <w:t>Probate of his Will.   (ibid.)</w:t>
      </w:r>
    </w:p>
    <w:p w14:paraId="6D19A3FE" w14:textId="77777777" w:rsidR="004759D8" w:rsidRDefault="004759D8" w:rsidP="009139A6">
      <w:pPr>
        <w:pStyle w:val="NoSpacing"/>
        <w:rPr>
          <w:rFonts w:cs="Times New Roman"/>
          <w:szCs w:val="24"/>
        </w:rPr>
      </w:pPr>
    </w:p>
    <w:p w14:paraId="400EB87C" w14:textId="77777777" w:rsidR="004759D8" w:rsidRDefault="004759D8" w:rsidP="009139A6">
      <w:pPr>
        <w:pStyle w:val="NoSpacing"/>
        <w:rPr>
          <w:rFonts w:cs="Times New Roman"/>
          <w:szCs w:val="24"/>
        </w:rPr>
      </w:pPr>
    </w:p>
    <w:p w14:paraId="11516445" w14:textId="66FDD2C1" w:rsidR="004759D8" w:rsidRPr="004759D8" w:rsidRDefault="004759D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June 2023</w:t>
      </w:r>
    </w:p>
    <w:sectPr w:rsidR="004759D8" w:rsidRPr="004759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55B812" w14:textId="77777777" w:rsidR="004759D8" w:rsidRDefault="004759D8" w:rsidP="009139A6">
      <w:r>
        <w:separator/>
      </w:r>
    </w:p>
  </w:endnote>
  <w:endnote w:type="continuationSeparator" w:id="0">
    <w:p w14:paraId="2F0E6432" w14:textId="77777777" w:rsidR="004759D8" w:rsidRDefault="004759D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70C0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DDC2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B2960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1BCF17" w14:textId="77777777" w:rsidR="004759D8" w:rsidRDefault="004759D8" w:rsidP="009139A6">
      <w:r>
        <w:separator/>
      </w:r>
    </w:p>
  </w:footnote>
  <w:footnote w:type="continuationSeparator" w:id="0">
    <w:p w14:paraId="289EF179" w14:textId="77777777" w:rsidR="004759D8" w:rsidRDefault="004759D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BE5F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1715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199A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9D8"/>
    <w:rsid w:val="000666E0"/>
    <w:rsid w:val="002510B7"/>
    <w:rsid w:val="004759D8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311DF0"/>
  <w15:chartTrackingRefBased/>
  <w15:docId w15:val="{D4F4126F-8DF5-4C38-A7DC-DF75E72FB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2023-06-22T16:17:00Z</dcterms:created>
  <dcterms:modified xsi:type="dcterms:W3CDTF">2023-06-22T16:20:00Z</dcterms:modified>
</cp:coreProperties>
</file>