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Master John STANEWE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Humber, Herefordshire.</w:t>
      </w: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resigned.</w:t>
      </w: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(Lacy Register p.114)</w:t>
      </w: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571F" w:rsidRDefault="006D571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October 2015</w:t>
      </w:r>
    </w:p>
    <w:p w:rsidR="000B3581" w:rsidRPr="006D571F" w:rsidRDefault="000B35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3581" w:rsidRPr="006D57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71F" w:rsidRDefault="006D571F" w:rsidP="00564E3C">
      <w:pPr>
        <w:spacing w:after="0" w:line="240" w:lineRule="auto"/>
      </w:pPr>
      <w:r>
        <w:separator/>
      </w:r>
    </w:p>
  </w:endnote>
  <w:endnote w:type="continuationSeparator" w:id="0">
    <w:p w:rsidR="006D571F" w:rsidRDefault="006D57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D571F">
      <w:rPr>
        <w:rFonts w:ascii="Times New Roman" w:hAnsi="Times New Roman" w:cs="Times New Roman"/>
        <w:noProof/>
        <w:sz w:val="24"/>
        <w:szCs w:val="24"/>
      </w:rPr>
      <w:t>17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71F" w:rsidRDefault="006D571F" w:rsidP="00564E3C">
      <w:pPr>
        <w:spacing w:after="0" w:line="240" w:lineRule="auto"/>
      </w:pPr>
      <w:r>
        <w:separator/>
      </w:r>
    </w:p>
  </w:footnote>
  <w:footnote w:type="continuationSeparator" w:id="0">
    <w:p w:rsidR="006D571F" w:rsidRDefault="006D57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71F"/>
    <w:rsid w:val="000B3581"/>
    <w:rsid w:val="00372DC6"/>
    <w:rsid w:val="00564E3C"/>
    <w:rsid w:val="0064591D"/>
    <w:rsid w:val="006D571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7E5A0"/>
  <w15:chartTrackingRefBased/>
  <w15:docId w15:val="{E6B7EA0E-B2BA-4F90-972C-CE0B3DAB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2015-10-17T18:58:00Z</dcterms:created>
  <dcterms:modified xsi:type="dcterms:W3CDTF">2015-10-17T19:06:00Z</dcterms:modified>
</cp:coreProperties>
</file>