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EE099" w14:textId="77777777" w:rsidR="00BF52A9" w:rsidRDefault="00BF52A9" w:rsidP="00BF52A9">
      <w:r>
        <w:rPr>
          <w:u w:val="single"/>
        </w:rPr>
        <w:t>John STANEWAY</w:t>
      </w:r>
      <w:r>
        <w:t xml:space="preserve">  </w:t>
      </w:r>
      <w:proofErr w:type="gramStart"/>
      <w:r>
        <w:t xml:space="preserve">   (</w:t>
      </w:r>
      <w:proofErr w:type="gramEnd"/>
      <w:r>
        <w:t>d.1434)</w:t>
      </w:r>
    </w:p>
    <w:p w14:paraId="7F7B38F3" w14:textId="77777777" w:rsidR="00BF52A9" w:rsidRDefault="00BF52A9" w:rsidP="00BF52A9">
      <w:r>
        <w:t xml:space="preserve">Prebendary of </w:t>
      </w:r>
      <w:proofErr w:type="spellStart"/>
      <w:r>
        <w:t>Cublington</w:t>
      </w:r>
      <w:proofErr w:type="spellEnd"/>
      <w:r>
        <w:t>, in Hereford Cathedral.</w:t>
      </w:r>
    </w:p>
    <w:p w14:paraId="3544CDA5" w14:textId="77777777" w:rsidR="00BF52A9" w:rsidRDefault="00BF52A9" w:rsidP="00BF52A9"/>
    <w:p w14:paraId="2B920716" w14:textId="77777777" w:rsidR="00BF52A9" w:rsidRDefault="00BF52A9" w:rsidP="00BF52A9"/>
    <w:p w14:paraId="1C26B029" w14:textId="77777777" w:rsidR="00BF52A9" w:rsidRDefault="00BF52A9" w:rsidP="00BF52A9">
      <w:r>
        <w:t>22 May1414</w:t>
      </w:r>
      <w:r>
        <w:tab/>
        <w:t>He was collated Prebendary.</w:t>
      </w:r>
    </w:p>
    <w:p w14:paraId="1340CE38" w14:textId="77777777" w:rsidR="00BF52A9" w:rsidRDefault="00BF52A9" w:rsidP="00BF52A9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r>
        <w:t>Vol.II</w:t>
      </w:r>
      <w:proofErr w:type="spellEnd"/>
      <w:r>
        <w:t xml:space="preserve"> Hereford diocese p.20)</w:t>
      </w:r>
    </w:p>
    <w:p w14:paraId="3833EC19" w14:textId="77777777" w:rsidR="00BF52A9" w:rsidRDefault="00BF52A9" w:rsidP="00BF52A9">
      <w:r>
        <w:t xml:space="preserve">  9 Aug.1434</w:t>
      </w:r>
      <w:r>
        <w:tab/>
        <w:t xml:space="preserve">He died.    (ibid.) </w:t>
      </w:r>
    </w:p>
    <w:p w14:paraId="3AF545F0" w14:textId="77777777" w:rsidR="00BF52A9" w:rsidRDefault="00BF52A9" w:rsidP="00BF52A9"/>
    <w:p w14:paraId="6E88CD45" w14:textId="77777777" w:rsidR="00BF52A9" w:rsidRDefault="00BF52A9" w:rsidP="00BF52A9"/>
    <w:p w14:paraId="1137BC0B" w14:textId="77777777" w:rsidR="00BF52A9" w:rsidRDefault="00BF52A9" w:rsidP="00BF52A9">
      <w:r>
        <w:t>26 April 2019</w:t>
      </w:r>
    </w:p>
    <w:p w14:paraId="22359BBC" w14:textId="77777777" w:rsidR="006B2F86" w:rsidRPr="00E71FC3" w:rsidRDefault="00BF52A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41D33B" w14:textId="77777777" w:rsidR="00BF52A9" w:rsidRDefault="00BF52A9" w:rsidP="00E71FC3">
      <w:r>
        <w:separator/>
      </w:r>
    </w:p>
  </w:endnote>
  <w:endnote w:type="continuationSeparator" w:id="0">
    <w:p w14:paraId="49A827F7" w14:textId="77777777" w:rsidR="00BF52A9" w:rsidRDefault="00BF52A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2A575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8D60AF" w14:textId="77777777" w:rsidR="00BF52A9" w:rsidRDefault="00BF52A9" w:rsidP="00E71FC3">
      <w:r>
        <w:separator/>
      </w:r>
    </w:p>
  </w:footnote>
  <w:footnote w:type="continuationSeparator" w:id="0">
    <w:p w14:paraId="3BE94E2D" w14:textId="77777777" w:rsidR="00BF52A9" w:rsidRDefault="00BF52A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2A9"/>
    <w:rsid w:val="001A7C09"/>
    <w:rsid w:val="00577BD5"/>
    <w:rsid w:val="00656CBA"/>
    <w:rsid w:val="006A1F77"/>
    <w:rsid w:val="00733BE7"/>
    <w:rsid w:val="00AB52E8"/>
    <w:rsid w:val="00B16D3F"/>
    <w:rsid w:val="00BB41AC"/>
    <w:rsid w:val="00BF52A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E51A1"/>
  <w15:chartTrackingRefBased/>
  <w15:docId w15:val="{5303A024-DEAC-4F68-B86E-EEF0FE028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2A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2019-05-26T20:50:00Z</dcterms:created>
  <dcterms:modified xsi:type="dcterms:W3CDTF">2019-05-26T20:51:00Z</dcterms:modified>
</cp:coreProperties>
</file>