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D495F" w14:textId="6217B199" w:rsidR="00BA00AB" w:rsidRDefault="00A4219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STANETON</w:t>
      </w:r>
      <w:r>
        <w:rPr>
          <w:rFonts w:cs="Times New Roman"/>
          <w:szCs w:val="24"/>
        </w:rPr>
        <w:t xml:space="preserve">       (d.1497)</w:t>
      </w:r>
    </w:p>
    <w:p w14:paraId="5B8DBB22" w14:textId="5AD79037" w:rsidR="00A4219C" w:rsidRDefault="00A4219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Stanton, Nottinghamshire.</w:t>
      </w:r>
    </w:p>
    <w:p w14:paraId="7F730B0E" w14:textId="77777777" w:rsidR="00A4219C" w:rsidRDefault="00A4219C" w:rsidP="009139A6">
      <w:pPr>
        <w:pStyle w:val="NoSpacing"/>
        <w:rPr>
          <w:rFonts w:cs="Times New Roman"/>
          <w:szCs w:val="24"/>
        </w:rPr>
      </w:pPr>
    </w:p>
    <w:p w14:paraId="63CAD479" w14:textId="77777777" w:rsidR="00A4219C" w:rsidRDefault="00A4219C" w:rsidP="009139A6">
      <w:pPr>
        <w:pStyle w:val="NoSpacing"/>
        <w:rPr>
          <w:rFonts w:cs="Times New Roman"/>
          <w:szCs w:val="24"/>
        </w:rPr>
      </w:pPr>
    </w:p>
    <w:p w14:paraId="53E041DE" w14:textId="431573D0" w:rsidR="00A4219C" w:rsidRDefault="00A4219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Jun.</w:t>
      </w:r>
      <w:r>
        <w:rPr>
          <w:rFonts w:cs="Times New Roman"/>
          <w:szCs w:val="24"/>
        </w:rPr>
        <w:tab/>
        <w:t>1497</w:t>
      </w:r>
      <w:r>
        <w:rPr>
          <w:rFonts w:cs="Times New Roman"/>
          <w:szCs w:val="24"/>
        </w:rPr>
        <w:tab/>
        <w:t>He made his Will.   (W.Y.R. p.157)</w:t>
      </w:r>
    </w:p>
    <w:p w14:paraId="04A3975B" w14:textId="2056F583" w:rsidR="00A4219C" w:rsidRDefault="00A4219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 (ibid.)</w:t>
      </w:r>
    </w:p>
    <w:p w14:paraId="5100E3D0" w14:textId="77777777" w:rsidR="00A4219C" w:rsidRDefault="00A4219C" w:rsidP="009139A6">
      <w:pPr>
        <w:pStyle w:val="NoSpacing"/>
        <w:rPr>
          <w:rFonts w:cs="Times New Roman"/>
          <w:szCs w:val="24"/>
        </w:rPr>
      </w:pPr>
    </w:p>
    <w:p w14:paraId="246E6712" w14:textId="77777777" w:rsidR="00A4219C" w:rsidRDefault="00A4219C" w:rsidP="009139A6">
      <w:pPr>
        <w:pStyle w:val="NoSpacing"/>
        <w:rPr>
          <w:rFonts w:cs="Times New Roman"/>
          <w:szCs w:val="24"/>
        </w:rPr>
      </w:pPr>
    </w:p>
    <w:p w14:paraId="30D93D3A" w14:textId="33333F49" w:rsidR="00A4219C" w:rsidRPr="00A4219C" w:rsidRDefault="00A4219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June 2023</w:t>
      </w:r>
    </w:p>
    <w:sectPr w:rsidR="00A4219C" w:rsidRPr="00A421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7290C" w14:textId="77777777" w:rsidR="00A4219C" w:rsidRDefault="00A4219C" w:rsidP="009139A6">
      <w:r>
        <w:separator/>
      </w:r>
    </w:p>
  </w:endnote>
  <w:endnote w:type="continuationSeparator" w:id="0">
    <w:p w14:paraId="479C70C0" w14:textId="77777777" w:rsidR="00A4219C" w:rsidRDefault="00A421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3FF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46A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5E8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4C071" w14:textId="77777777" w:rsidR="00A4219C" w:rsidRDefault="00A4219C" w:rsidP="009139A6">
      <w:r>
        <w:separator/>
      </w:r>
    </w:p>
  </w:footnote>
  <w:footnote w:type="continuationSeparator" w:id="0">
    <w:p w14:paraId="7C067827" w14:textId="77777777" w:rsidR="00A4219C" w:rsidRDefault="00A421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848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3EC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2E1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19C"/>
    <w:rsid w:val="000666E0"/>
    <w:rsid w:val="002510B7"/>
    <w:rsid w:val="005C130B"/>
    <w:rsid w:val="00826F5C"/>
    <w:rsid w:val="009139A6"/>
    <w:rsid w:val="009448BB"/>
    <w:rsid w:val="00947624"/>
    <w:rsid w:val="00A3176C"/>
    <w:rsid w:val="00A4219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5C612"/>
  <w15:chartTrackingRefBased/>
  <w15:docId w15:val="{E3E4E36B-03EA-40DA-B8FB-89A2586DC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2023-06-15T20:53:00Z</dcterms:created>
  <dcterms:modified xsi:type="dcterms:W3CDTF">2023-06-15T20:58:00Z</dcterms:modified>
</cp:coreProperties>
</file>