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EF8D27" w14:textId="77777777" w:rsidR="007B5EB0" w:rsidRDefault="007B5EB0" w:rsidP="007B5E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STANESBY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540708E7" w14:textId="77777777" w:rsidR="007B5EB0" w:rsidRDefault="007B5EB0" w:rsidP="007B5E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ED69F3" w14:textId="77777777" w:rsidR="007B5EB0" w:rsidRDefault="007B5EB0" w:rsidP="007B5E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065590" w14:textId="77777777" w:rsidR="007B5EB0" w:rsidRDefault="007B5EB0" w:rsidP="007B5E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York into lands of</w:t>
      </w:r>
    </w:p>
    <w:p w14:paraId="2D0D3753" w14:textId="77777777" w:rsidR="007B5EB0" w:rsidRDefault="007B5EB0" w:rsidP="007B5E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Sir William Hastings(q.v.).</w:t>
      </w:r>
    </w:p>
    <w:p w14:paraId="6F1045F6" w14:textId="77777777" w:rsidR="007B5EB0" w:rsidRDefault="007B5EB0" w:rsidP="007B5EB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58F443" w14:textId="77777777" w:rsidR="007B5EB0" w:rsidRDefault="007B5EB0" w:rsidP="007B5EB0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p.11)</w:t>
      </w:r>
    </w:p>
    <w:p w14:paraId="159F9EF6" w14:textId="77777777" w:rsidR="007B5EB0" w:rsidRDefault="007B5EB0" w:rsidP="007B5EB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7A1F712" w14:textId="77777777" w:rsidR="007B5EB0" w:rsidRDefault="007B5EB0" w:rsidP="007B5EB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B902DC2" w14:textId="77777777" w:rsidR="007B5EB0" w:rsidRPr="00946951" w:rsidRDefault="007B5EB0" w:rsidP="007B5E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 July 2021</w:t>
      </w:r>
    </w:p>
    <w:p w14:paraId="433F8CF4" w14:textId="35381224" w:rsidR="00BA00AB" w:rsidRPr="007B5EB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B5E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5CC786" w14:textId="77777777" w:rsidR="007B5EB0" w:rsidRDefault="007B5EB0" w:rsidP="009139A6">
      <w:r>
        <w:separator/>
      </w:r>
    </w:p>
  </w:endnote>
  <w:endnote w:type="continuationSeparator" w:id="0">
    <w:p w14:paraId="56E71AC0" w14:textId="77777777" w:rsidR="007B5EB0" w:rsidRDefault="007B5E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2472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ED6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5EBD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0F3385" w14:textId="77777777" w:rsidR="007B5EB0" w:rsidRDefault="007B5EB0" w:rsidP="009139A6">
      <w:r>
        <w:separator/>
      </w:r>
    </w:p>
  </w:footnote>
  <w:footnote w:type="continuationSeparator" w:id="0">
    <w:p w14:paraId="620A0C2F" w14:textId="77777777" w:rsidR="007B5EB0" w:rsidRDefault="007B5E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CC7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390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46E2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EB0"/>
    <w:rsid w:val="000666E0"/>
    <w:rsid w:val="002510B7"/>
    <w:rsid w:val="005C130B"/>
    <w:rsid w:val="007B5EB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EA98B"/>
  <w15:chartTrackingRefBased/>
  <w15:docId w15:val="{CDC2DC86-D42E-423A-8983-AB1822F0B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2021-07-15T20:55:00Z</dcterms:created>
  <dcterms:modified xsi:type="dcterms:W3CDTF">2021-07-15T20:56:00Z</dcterms:modified>
</cp:coreProperties>
</file>