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C92F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STANESBY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8E61094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Stockfishmonger</w:t>
      </w:r>
      <w:proofErr w:type="spellEnd"/>
      <w:r>
        <w:rPr>
          <w:rFonts w:cs="Times New Roman"/>
          <w:szCs w:val="24"/>
        </w:rPr>
        <w:t>.</w:t>
      </w:r>
    </w:p>
    <w:p w14:paraId="1D16C506" w14:textId="77777777" w:rsidR="00B54F26" w:rsidRDefault="00B54F26" w:rsidP="00B54F26">
      <w:pPr>
        <w:pStyle w:val="NoSpacing"/>
        <w:rPr>
          <w:rFonts w:cs="Times New Roman"/>
          <w:szCs w:val="24"/>
        </w:rPr>
      </w:pPr>
    </w:p>
    <w:p w14:paraId="0D91470F" w14:textId="77777777" w:rsidR="00B54F26" w:rsidRDefault="00B54F26" w:rsidP="00B54F26">
      <w:pPr>
        <w:pStyle w:val="NoSpacing"/>
        <w:rPr>
          <w:rFonts w:cs="Times New Roman"/>
          <w:szCs w:val="24"/>
        </w:rPr>
      </w:pPr>
    </w:p>
    <w:p w14:paraId="195FAFB1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Philip of London, goldsmith(q.v.), brought a plaint of debt against </w:t>
      </w:r>
    </w:p>
    <w:p w14:paraId="06E3D758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6DC90DBA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52092B4" w14:textId="77777777" w:rsidR="00B54F26" w:rsidRDefault="00B54F26" w:rsidP="00B54F26">
      <w:pPr>
        <w:pStyle w:val="NoSpacing"/>
        <w:rPr>
          <w:rFonts w:cs="Times New Roman"/>
          <w:szCs w:val="24"/>
        </w:rPr>
      </w:pPr>
    </w:p>
    <w:p w14:paraId="5DA8E03A" w14:textId="77777777" w:rsidR="00B54F26" w:rsidRDefault="00B54F26" w:rsidP="00B54F26">
      <w:pPr>
        <w:pStyle w:val="NoSpacing"/>
        <w:rPr>
          <w:rFonts w:cs="Times New Roman"/>
          <w:szCs w:val="24"/>
        </w:rPr>
      </w:pPr>
    </w:p>
    <w:p w14:paraId="32AEECEF" w14:textId="77777777" w:rsidR="00B54F26" w:rsidRDefault="00B54F26" w:rsidP="00B54F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January 2023</w:t>
      </w:r>
    </w:p>
    <w:p w14:paraId="487905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CFEAF" w14:textId="77777777" w:rsidR="00B54F26" w:rsidRDefault="00B54F26" w:rsidP="009139A6">
      <w:r>
        <w:separator/>
      </w:r>
    </w:p>
  </w:endnote>
  <w:endnote w:type="continuationSeparator" w:id="0">
    <w:p w14:paraId="122C817B" w14:textId="77777777" w:rsidR="00B54F26" w:rsidRDefault="00B54F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777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C0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2A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9B40" w14:textId="77777777" w:rsidR="00B54F26" w:rsidRDefault="00B54F26" w:rsidP="009139A6">
      <w:r>
        <w:separator/>
      </w:r>
    </w:p>
  </w:footnote>
  <w:footnote w:type="continuationSeparator" w:id="0">
    <w:p w14:paraId="1927EA39" w14:textId="77777777" w:rsidR="00B54F26" w:rsidRDefault="00B54F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F8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DD0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0D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F2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4F2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E2EB"/>
  <w15:chartTrackingRefBased/>
  <w15:docId w15:val="{608FA5DF-377A-464F-896B-B78CBBC1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4F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2023-02-23T22:38:00Z</dcterms:created>
  <dcterms:modified xsi:type="dcterms:W3CDTF">2023-02-23T22:39:00Z</dcterms:modified>
</cp:coreProperties>
</file>