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9EB44" w14:textId="77777777" w:rsidR="00B546B7" w:rsidRDefault="00B546B7" w:rsidP="00B546B7">
      <w:pPr>
        <w:pStyle w:val="NoSpacing"/>
      </w:pPr>
      <w:r>
        <w:rPr>
          <w:u w:val="single"/>
        </w:rPr>
        <w:t>William STANES</w:t>
      </w:r>
      <w:r>
        <w:t xml:space="preserve">      (fl.1461)</w:t>
      </w:r>
    </w:p>
    <w:p w14:paraId="2F139753" w14:textId="77777777" w:rsidR="00B546B7" w:rsidRDefault="00B546B7" w:rsidP="00B546B7">
      <w:pPr>
        <w:pStyle w:val="NoSpacing"/>
      </w:pPr>
      <w:r>
        <w:t>of York. Litster.</w:t>
      </w:r>
    </w:p>
    <w:p w14:paraId="1DA11C4D" w14:textId="77777777" w:rsidR="00B546B7" w:rsidRDefault="00B546B7" w:rsidP="00B546B7">
      <w:pPr>
        <w:pStyle w:val="NoSpacing"/>
      </w:pPr>
    </w:p>
    <w:p w14:paraId="48C784F2" w14:textId="77777777" w:rsidR="00B546B7" w:rsidRDefault="00B546B7" w:rsidP="00B546B7">
      <w:pPr>
        <w:pStyle w:val="NoSpacing"/>
      </w:pPr>
    </w:p>
    <w:p w14:paraId="294422FD" w14:textId="77777777" w:rsidR="00B546B7" w:rsidRDefault="00B546B7" w:rsidP="00B546B7">
      <w:pPr>
        <w:pStyle w:val="NoSpacing"/>
      </w:pPr>
      <w:r>
        <w:t>17 Oct.1461</w:t>
      </w:r>
      <w:r>
        <w:tab/>
        <w:t>Geoffrey Forster of Ripon(q.v.) was pardoned for not appearing to</w:t>
      </w:r>
    </w:p>
    <w:p w14:paraId="35FF0D0B" w14:textId="77777777" w:rsidR="00B546B7" w:rsidRDefault="00B546B7" w:rsidP="00B546B7">
      <w:pPr>
        <w:pStyle w:val="NoSpacing"/>
      </w:pPr>
      <w:r>
        <w:tab/>
      </w:r>
      <w:r>
        <w:tab/>
        <w:t>answer him touching a debt of £12 13s 4d.</w:t>
      </w:r>
    </w:p>
    <w:p w14:paraId="14A41D44" w14:textId="77777777" w:rsidR="00B546B7" w:rsidRDefault="00B546B7" w:rsidP="00B546B7">
      <w:pPr>
        <w:pStyle w:val="NoSpacing"/>
      </w:pPr>
      <w:r>
        <w:tab/>
      </w:r>
      <w:r>
        <w:tab/>
        <w:t>(CP.R. 1461-67 p.3)</w:t>
      </w:r>
    </w:p>
    <w:p w14:paraId="77036B01" w14:textId="77777777" w:rsidR="00B546B7" w:rsidRDefault="00B546B7" w:rsidP="00B546B7">
      <w:pPr>
        <w:pStyle w:val="NoSpacing"/>
      </w:pPr>
    </w:p>
    <w:p w14:paraId="592CF322" w14:textId="77777777" w:rsidR="00B546B7" w:rsidRDefault="00B546B7" w:rsidP="00B546B7">
      <w:pPr>
        <w:pStyle w:val="NoSpacing"/>
      </w:pPr>
    </w:p>
    <w:p w14:paraId="2C783D3D" w14:textId="77777777" w:rsidR="00B546B7" w:rsidRDefault="00B546B7" w:rsidP="00B546B7">
      <w:pPr>
        <w:pStyle w:val="NoSpacing"/>
      </w:pPr>
      <w:r>
        <w:t>19 October 2025</w:t>
      </w:r>
    </w:p>
    <w:p w14:paraId="1F2E83C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60107" w14:textId="77777777" w:rsidR="00B546B7" w:rsidRDefault="00B546B7" w:rsidP="00086E2C">
      <w:pPr>
        <w:spacing w:after="0" w:line="240" w:lineRule="auto"/>
      </w:pPr>
      <w:r>
        <w:separator/>
      </w:r>
    </w:p>
  </w:endnote>
  <w:endnote w:type="continuationSeparator" w:id="0">
    <w:p w14:paraId="40515DF7" w14:textId="77777777" w:rsidR="00B546B7" w:rsidRDefault="00B546B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39D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A469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C5C8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F9279" w14:textId="77777777" w:rsidR="00B546B7" w:rsidRDefault="00B546B7" w:rsidP="00086E2C">
      <w:pPr>
        <w:spacing w:after="0" w:line="240" w:lineRule="auto"/>
      </w:pPr>
      <w:r>
        <w:separator/>
      </w:r>
    </w:p>
  </w:footnote>
  <w:footnote w:type="continuationSeparator" w:id="0">
    <w:p w14:paraId="2AA430B3" w14:textId="77777777" w:rsidR="00B546B7" w:rsidRDefault="00B546B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5539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8CED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D7C4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B7"/>
    <w:rsid w:val="00086E2C"/>
    <w:rsid w:val="000A2E7A"/>
    <w:rsid w:val="002244B7"/>
    <w:rsid w:val="00314D94"/>
    <w:rsid w:val="005D4E48"/>
    <w:rsid w:val="00617568"/>
    <w:rsid w:val="006E68FA"/>
    <w:rsid w:val="00B546B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01367"/>
  <w15:chartTrackingRefBased/>
  <w15:docId w15:val="{6BA5338E-3643-4283-A68D-98E86E1E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546B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179</Characters>
  <Application>Microsoft Office Word</Application>
  <DocSecurity>0</DocSecurity>
  <Lines>10</Lines>
  <Paragraphs>7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2025-10-23T20:09:00Z</dcterms:created>
  <dcterms:modified xsi:type="dcterms:W3CDTF">2025-10-23T20:10:00Z</dcterms:modified>
</cp:coreProperties>
</file>