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01143" w14:textId="77777777" w:rsidR="00240F0B" w:rsidRDefault="00240F0B" w:rsidP="00240F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76C33810" w14:textId="77777777" w:rsidR="00240F0B" w:rsidRDefault="00240F0B" w:rsidP="00240F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Dyer.</w:t>
      </w:r>
    </w:p>
    <w:p w14:paraId="3A4AC06A" w14:textId="77777777" w:rsidR="00240F0B" w:rsidRDefault="00240F0B" w:rsidP="00240F0B">
      <w:pPr>
        <w:pStyle w:val="NoSpacing"/>
        <w:rPr>
          <w:rFonts w:cs="Times New Roman"/>
          <w:szCs w:val="24"/>
        </w:rPr>
      </w:pPr>
    </w:p>
    <w:p w14:paraId="60C46D0F" w14:textId="77777777" w:rsidR="00240F0B" w:rsidRDefault="00240F0B" w:rsidP="00240F0B">
      <w:pPr>
        <w:pStyle w:val="NoSpacing"/>
        <w:rPr>
          <w:rFonts w:cs="Times New Roman"/>
          <w:szCs w:val="24"/>
        </w:rPr>
      </w:pPr>
    </w:p>
    <w:p w14:paraId="6A98CE62" w14:textId="77777777" w:rsidR="00240F0B" w:rsidRDefault="00240F0B" w:rsidP="00240F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Flesshewer</w:t>
      </w:r>
      <w:proofErr w:type="spellEnd"/>
      <w:r>
        <w:rPr>
          <w:rFonts w:cs="Times New Roman"/>
          <w:szCs w:val="24"/>
        </w:rPr>
        <w:t xml:space="preserve"> of Ripon(q.v.) and three others.</w:t>
      </w:r>
    </w:p>
    <w:p w14:paraId="03328210" w14:textId="77777777" w:rsidR="00240F0B" w:rsidRDefault="00240F0B" w:rsidP="00240F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14EE0">
          <w:rPr>
            <w:rStyle w:val="Hyperlink"/>
            <w:rFonts w:cs="Times New Roman"/>
            <w:szCs w:val="24"/>
          </w:rPr>
          <w:t>https://waalt.uh.edu/index.php/CP40/689:_K-Z</w:t>
        </w:r>
      </w:hyperlink>
      <w:r>
        <w:rPr>
          <w:rFonts w:cs="Times New Roman"/>
          <w:szCs w:val="24"/>
        </w:rPr>
        <w:t xml:space="preserve"> )</w:t>
      </w:r>
    </w:p>
    <w:p w14:paraId="43B447F9" w14:textId="77777777" w:rsidR="00240F0B" w:rsidRDefault="00240F0B" w:rsidP="00240F0B">
      <w:pPr>
        <w:pStyle w:val="NoSpacing"/>
        <w:rPr>
          <w:rFonts w:cs="Times New Roman"/>
          <w:szCs w:val="24"/>
        </w:rPr>
      </w:pPr>
    </w:p>
    <w:p w14:paraId="763A0315" w14:textId="77777777" w:rsidR="00240F0B" w:rsidRDefault="00240F0B" w:rsidP="00240F0B">
      <w:pPr>
        <w:pStyle w:val="NoSpacing"/>
        <w:rPr>
          <w:rFonts w:cs="Times New Roman"/>
          <w:szCs w:val="24"/>
        </w:rPr>
      </w:pPr>
    </w:p>
    <w:p w14:paraId="2A95357D" w14:textId="77777777" w:rsidR="00240F0B" w:rsidRDefault="00240F0B" w:rsidP="00240F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2023</w:t>
      </w:r>
    </w:p>
    <w:p w14:paraId="20326E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FC5BF" w14:textId="77777777" w:rsidR="00240F0B" w:rsidRDefault="00240F0B" w:rsidP="009139A6">
      <w:r>
        <w:separator/>
      </w:r>
    </w:p>
  </w:endnote>
  <w:endnote w:type="continuationSeparator" w:id="0">
    <w:p w14:paraId="5AE3AA92" w14:textId="77777777" w:rsidR="00240F0B" w:rsidRDefault="00240F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12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528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CDB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1AAC7" w14:textId="77777777" w:rsidR="00240F0B" w:rsidRDefault="00240F0B" w:rsidP="009139A6">
      <w:r>
        <w:separator/>
      </w:r>
    </w:p>
  </w:footnote>
  <w:footnote w:type="continuationSeparator" w:id="0">
    <w:p w14:paraId="6731E964" w14:textId="77777777" w:rsidR="00240F0B" w:rsidRDefault="00240F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733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C9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1E2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0B"/>
    <w:rsid w:val="000666E0"/>
    <w:rsid w:val="00240F0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4D95"/>
  <w15:chartTrackingRefBased/>
  <w15:docId w15:val="{53B0D9FA-4734-4EF4-9EE1-4DD01363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0F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2023-11-02T17:13:00Z</dcterms:created>
  <dcterms:modified xsi:type="dcterms:W3CDTF">2023-11-02T17:13:00Z</dcterms:modified>
</cp:coreProperties>
</file>