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C911E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STANES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fl.1442-3)</w:t>
      </w:r>
    </w:p>
    <w:p w14:paraId="2CA8194C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Apprentice cutler.</w:t>
      </w:r>
    </w:p>
    <w:p w14:paraId="47DF3394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</w:p>
    <w:p w14:paraId="58CA8CBB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</w:p>
    <w:p w14:paraId="6D85C536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1442-3</w:t>
      </w:r>
      <w:r>
        <w:rPr>
          <w:rFonts w:eastAsia="Times New Roman" w:cs="Times New Roman"/>
          <w:szCs w:val="24"/>
        </w:rPr>
        <w:tab/>
        <w:t>He was apprenticed to John Welles, cutler(q.v.).</w:t>
      </w:r>
    </w:p>
    <w:p w14:paraId="3FEB9C4F" w14:textId="77777777" w:rsidR="00E867AD" w:rsidRDefault="00E867AD" w:rsidP="00E867A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p.304)</w:t>
      </w:r>
    </w:p>
    <w:p w14:paraId="4CD8478F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</w:p>
    <w:p w14:paraId="203E1005" w14:textId="77777777" w:rsidR="00E867AD" w:rsidRDefault="00E867AD" w:rsidP="00E867AD">
      <w:pPr>
        <w:pStyle w:val="NoSpacing"/>
        <w:rPr>
          <w:rFonts w:eastAsia="Times New Roman" w:cs="Times New Roman"/>
          <w:szCs w:val="24"/>
        </w:rPr>
      </w:pPr>
    </w:p>
    <w:p w14:paraId="07F945D8" w14:textId="77777777" w:rsidR="00E867AD" w:rsidRPr="006B66CB" w:rsidRDefault="00E867AD" w:rsidP="00E867A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January 2023</w:t>
      </w:r>
    </w:p>
    <w:p w14:paraId="2A5CA8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B5C0A" w14:textId="77777777" w:rsidR="00E867AD" w:rsidRDefault="00E867AD" w:rsidP="009139A6">
      <w:r>
        <w:separator/>
      </w:r>
    </w:p>
  </w:endnote>
  <w:endnote w:type="continuationSeparator" w:id="0">
    <w:p w14:paraId="467BD688" w14:textId="77777777" w:rsidR="00E867AD" w:rsidRDefault="00E867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19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B15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523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BFC46" w14:textId="77777777" w:rsidR="00E867AD" w:rsidRDefault="00E867AD" w:rsidP="009139A6">
      <w:r>
        <w:separator/>
      </w:r>
    </w:p>
  </w:footnote>
  <w:footnote w:type="continuationSeparator" w:id="0">
    <w:p w14:paraId="40B084C8" w14:textId="77777777" w:rsidR="00E867AD" w:rsidRDefault="00E867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A4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6F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315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A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67A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37CA"/>
  <w15:chartTrackingRefBased/>
  <w15:docId w15:val="{40C22527-D726-420F-A513-E55B9F70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2023-01-20T16:39:00Z</dcterms:created>
  <dcterms:modified xsi:type="dcterms:W3CDTF">2023-01-20T16:40:00Z</dcterms:modified>
</cp:coreProperties>
</file>