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2F4A7" w14:textId="4A80FAFD" w:rsidR="00BA00AB" w:rsidRDefault="00FE30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STANES</w:t>
      </w:r>
      <w:r>
        <w:rPr>
          <w:rFonts w:cs="Times New Roman"/>
          <w:szCs w:val="24"/>
        </w:rPr>
        <w:t xml:space="preserve">        (d.1435)</w:t>
      </w:r>
    </w:p>
    <w:p w14:paraId="44D2A7DE" w14:textId="070B93C0" w:rsidR="00FE3039" w:rsidRDefault="00FE30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Bootham, York.</w:t>
      </w:r>
    </w:p>
    <w:p w14:paraId="60E24C71" w14:textId="77777777" w:rsidR="00FE3039" w:rsidRDefault="00FE3039" w:rsidP="009139A6">
      <w:pPr>
        <w:pStyle w:val="NoSpacing"/>
        <w:rPr>
          <w:rFonts w:cs="Times New Roman"/>
          <w:szCs w:val="24"/>
        </w:rPr>
      </w:pPr>
    </w:p>
    <w:p w14:paraId="38BC6D87" w14:textId="77777777" w:rsidR="00FE3039" w:rsidRDefault="00FE3039" w:rsidP="009139A6">
      <w:pPr>
        <w:pStyle w:val="NoSpacing"/>
        <w:rPr>
          <w:rFonts w:cs="Times New Roman"/>
          <w:szCs w:val="24"/>
        </w:rPr>
      </w:pPr>
    </w:p>
    <w:p w14:paraId="57CF88B7" w14:textId="52C8B668" w:rsidR="00FE3039" w:rsidRDefault="00FE30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Oct.1435</w:t>
      </w:r>
      <w:r>
        <w:rPr>
          <w:rFonts w:cs="Times New Roman"/>
          <w:szCs w:val="24"/>
        </w:rPr>
        <w:tab/>
        <w:t>He made his Will.   (W.Y.R. p.157)</w:t>
      </w:r>
    </w:p>
    <w:p w14:paraId="2796DF87" w14:textId="61841636" w:rsidR="00FE3039" w:rsidRDefault="00FE30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</w:t>
      </w:r>
      <w:r>
        <w:rPr>
          <w:rFonts w:cs="Times New Roman"/>
          <w:szCs w:val="24"/>
        </w:rPr>
        <w:tab/>
        <w:t>Probate of his Will.   (ibid.)</w:t>
      </w:r>
    </w:p>
    <w:p w14:paraId="0C4AEEFD" w14:textId="77777777" w:rsidR="00FE3039" w:rsidRDefault="00FE3039" w:rsidP="009139A6">
      <w:pPr>
        <w:pStyle w:val="NoSpacing"/>
        <w:rPr>
          <w:rFonts w:cs="Times New Roman"/>
          <w:szCs w:val="24"/>
        </w:rPr>
      </w:pPr>
    </w:p>
    <w:p w14:paraId="0D2BEE0D" w14:textId="77777777" w:rsidR="00FE3039" w:rsidRDefault="00FE3039" w:rsidP="009139A6">
      <w:pPr>
        <w:pStyle w:val="NoSpacing"/>
        <w:rPr>
          <w:rFonts w:cs="Times New Roman"/>
          <w:szCs w:val="24"/>
        </w:rPr>
      </w:pPr>
    </w:p>
    <w:p w14:paraId="73C5E7A1" w14:textId="4A2317E5" w:rsidR="00FE3039" w:rsidRPr="00FE3039" w:rsidRDefault="00FE303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sectPr w:rsidR="00FE3039" w:rsidRPr="00FE30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47184" w14:textId="77777777" w:rsidR="00FE3039" w:rsidRDefault="00FE3039" w:rsidP="009139A6">
      <w:r>
        <w:separator/>
      </w:r>
    </w:p>
  </w:endnote>
  <w:endnote w:type="continuationSeparator" w:id="0">
    <w:p w14:paraId="32044900" w14:textId="77777777" w:rsidR="00FE3039" w:rsidRDefault="00FE30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3C3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1F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EE0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09A8A" w14:textId="77777777" w:rsidR="00FE3039" w:rsidRDefault="00FE3039" w:rsidP="009139A6">
      <w:r>
        <w:separator/>
      </w:r>
    </w:p>
  </w:footnote>
  <w:footnote w:type="continuationSeparator" w:id="0">
    <w:p w14:paraId="1D9F0CAC" w14:textId="77777777" w:rsidR="00FE3039" w:rsidRDefault="00FE30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00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94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F3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03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46FB7"/>
  <w15:chartTrackingRefBased/>
  <w15:docId w15:val="{FE39D79A-36EE-493E-8461-A99246F1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2023-06-15T20:34:00Z</dcterms:created>
  <dcterms:modified xsi:type="dcterms:W3CDTF">2023-06-15T20:39:00Z</dcterms:modified>
</cp:coreProperties>
</file>