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86017" w14:textId="49E17846" w:rsidR="006B2F86" w:rsidRDefault="00E25418" w:rsidP="00E71FC3">
      <w:pPr>
        <w:pStyle w:val="NoSpacing"/>
      </w:pPr>
      <w:r>
        <w:rPr>
          <w:u w:val="single"/>
        </w:rPr>
        <w:t>Thomas STANES</w:t>
      </w:r>
      <w:r>
        <w:t xml:space="preserve">  </w:t>
      </w:r>
      <w:proofErr w:type="gramStart"/>
      <w:r>
        <w:t xml:space="preserve">   (</w:t>
      </w:r>
      <w:proofErr w:type="gramEnd"/>
      <w:r>
        <w:t>fl.1480)</w:t>
      </w:r>
    </w:p>
    <w:p w14:paraId="69CFEAEC" w14:textId="21B8D9D8" w:rsidR="00E25418" w:rsidRDefault="00E25418" w:rsidP="00E71FC3">
      <w:pPr>
        <w:pStyle w:val="NoSpacing"/>
      </w:pPr>
      <w:r>
        <w:t>of London. Draper.</w:t>
      </w:r>
    </w:p>
    <w:p w14:paraId="4B89F3C2" w14:textId="06592D7A" w:rsidR="00E25418" w:rsidRDefault="00E25418" w:rsidP="00E71FC3">
      <w:pPr>
        <w:pStyle w:val="NoSpacing"/>
      </w:pPr>
    </w:p>
    <w:p w14:paraId="26324630" w14:textId="71BB60FF" w:rsidR="00E25418" w:rsidRDefault="00E25418" w:rsidP="00E71FC3">
      <w:pPr>
        <w:pStyle w:val="NoSpacing"/>
      </w:pPr>
    </w:p>
    <w:p w14:paraId="3C85145E" w14:textId="045A3C0C" w:rsidR="00E25418" w:rsidRDefault="00E25418" w:rsidP="00E71FC3">
      <w:pPr>
        <w:pStyle w:val="NoSpacing"/>
      </w:pPr>
      <w:r>
        <w:tab/>
        <w:t>1480</w:t>
      </w:r>
      <w:r>
        <w:tab/>
        <w:t xml:space="preserve"> He became a Freeman of the Drapers’ Company.</w:t>
      </w:r>
    </w:p>
    <w:p w14:paraId="14BE3E0D" w14:textId="68F9D70A" w:rsidR="00E25418" w:rsidRDefault="00E25418" w:rsidP="00E71FC3">
      <w:pPr>
        <w:pStyle w:val="NoSpacing"/>
      </w:pPr>
      <w:r>
        <w:tab/>
      </w:r>
      <w:r>
        <w:tab/>
        <w:t>(Coronation p.398)</w:t>
      </w:r>
    </w:p>
    <w:p w14:paraId="53BB888D" w14:textId="5C7274F8" w:rsidR="00E25418" w:rsidRDefault="00E25418" w:rsidP="00E71FC3">
      <w:pPr>
        <w:pStyle w:val="NoSpacing"/>
      </w:pPr>
    </w:p>
    <w:p w14:paraId="2DFE2F94" w14:textId="0B74004F" w:rsidR="00E25418" w:rsidRDefault="00E25418" w:rsidP="00E71FC3">
      <w:pPr>
        <w:pStyle w:val="NoSpacing"/>
      </w:pPr>
    </w:p>
    <w:p w14:paraId="7C3C8B5F" w14:textId="18718A4D" w:rsidR="00E25418" w:rsidRPr="00E25418" w:rsidRDefault="00E25418" w:rsidP="00E71FC3">
      <w:pPr>
        <w:pStyle w:val="NoSpacing"/>
      </w:pPr>
      <w:r>
        <w:t>10 June 2018</w:t>
      </w:r>
      <w:bookmarkStart w:id="0" w:name="_GoBack"/>
      <w:bookmarkEnd w:id="0"/>
    </w:p>
    <w:sectPr w:rsidR="00E25418" w:rsidRPr="00E2541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CE663" w14:textId="77777777" w:rsidR="00E25418" w:rsidRDefault="00E25418" w:rsidP="00E71FC3">
      <w:pPr>
        <w:spacing w:after="0" w:line="240" w:lineRule="auto"/>
      </w:pPr>
      <w:r>
        <w:separator/>
      </w:r>
    </w:p>
  </w:endnote>
  <w:endnote w:type="continuationSeparator" w:id="0">
    <w:p w14:paraId="0BC0C2A3" w14:textId="77777777" w:rsidR="00E25418" w:rsidRDefault="00E254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0CBA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05C19" w14:textId="77777777" w:rsidR="00E25418" w:rsidRDefault="00E25418" w:rsidP="00E71FC3">
      <w:pPr>
        <w:spacing w:after="0" w:line="240" w:lineRule="auto"/>
      </w:pPr>
      <w:r>
        <w:separator/>
      </w:r>
    </w:p>
  </w:footnote>
  <w:footnote w:type="continuationSeparator" w:id="0">
    <w:p w14:paraId="4A4200A2" w14:textId="77777777" w:rsidR="00E25418" w:rsidRDefault="00E254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418"/>
    <w:rsid w:val="001A7C09"/>
    <w:rsid w:val="00577BD5"/>
    <w:rsid w:val="00656CBA"/>
    <w:rsid w:val="006A1F77"/>
    <w:rsid w:val="00733BE7"/>
    <w:rsid w:val="00AB52E8"/>
    <w:rsid w:val="00B16D3F"/>
    <w:rsid w:val="00BB41AC"/>
    <w:rsid w:val="00E2541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14F00"/>
  <w15:chartTrackingRefBased/>
  <w15:docId w15:val="{02FD52FE-E9F5-42C0-8813-D8ACA916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18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2018-06-10T21:18:00Z</dcterms:created>
  <dcterms:modified xsi:type="dcterms:W3CDTF">2018-06-10T21:36:00Z</dcterms:modified>
</cp:coreProperties>
</file>