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D7598" w14:textId="1B8439D8" w:rsidR="006B2F86" w:rsidRDefault="00D100E0" w:rsidP="00E71FC3">
      <w:pPr>
        <w:pStyle w:val="NoSpacing"/>
      </w:pPr>
      <w:r>
        <w:rPr>
          <w:u w:val="single"/>
        </w:rPr>
        <w:t>Thomas STANES</w:t>
      </w:r>
      <w:r>
        <w:t xml:space="preserve">   </w:t>
      </w:r>
      <w:proofErr w:type="gramStart"/>
      <w:r>
        <w:t xml:space="preserve">   (</w:t>
      </w:r>
      <w:proofErr w:type="gramEnd"/>
      <w:r>
        <w:t>fl.1467-72)</w:t>
      </w:r>
    </w:p>
    <w:p w14:paraId="3AABD70E" w14:textId="3010041A" w:rsidR="00D100E0" w:rsidRDefault="00D100E0" w:rsidP="00E71FC3">
      <w:pPr>
        <w:pStyle w:val="NoSpacing"/>
      </w:pPr>
      <w:r>
        <w:t>Porter of the Great Wardrobe.</w:t>
      </w:r>
    </w:p>
    <w:p w14:paraId="717A2F89" w14:textId="777E8FA8" w:rsidR="00D100E0" w:rsidRDefault="00D100E0" w:rsidP="00E71FC3">
      <w:pPr>
        <w:pStyle w:val="NoSpacing"/>
      </w:pPr>
    </w:p>
    <w:p w14:paraId="4D5A07A8" w14:textId="11E499F7" w:rsidR="00D100E0" w:rsidRDefault="00D100E0" w:rsidP="00E71FC3">
      <w:pPr>
        <w:pStyle w:val="NoSpacing"/>
      </w:pPr>
    </w:p>
    <w:p w14:paraId="09F35BB8" w14:textId="64AA4ADC" w:rsidR="00D100E0" w:rsidRDefault="00D100E0" w:rsidP="00E71FC3">
      <w:pPr>
        <w:pStyle w:val="NoSpacing"/>
      </w:pPr>
      <w:r>
        <w:t xml:space="preserve">       1467-72</w:t>
      </w:r>
      <w:r>
        <w:tab/>
        <w:t>He was a tenant of the Bridge House Estates.   (Coronation p.398</w:t>
      </w:r>
      <w:r w:rsidR="00183522">
        <w:t>)</w:t>
      </w:r>
    </w:p>
    <w:p w14:paraId="7406CC7C" w14:textId="4B3A360A" w:rsidR="00183522" w:rsidRDefault="00183522" w:rsidP="00E71FC3">
      <w:pPr>
        <w:pStyle w:val="NoSpacing"/>
      </w:pPr>
      <w:r>
        <w:t>16 Feb.1477</w:t>
      </w:r>
      <w:r>
        <w:tab/>
        <w:t>He was appointed porter of the King’s liveries of the Great Wardrobe.</w:t>
      </w:r>
    </w:p>
    <w:p w14:paraId="13380483" w14:textId="12B2DBCB" w:rsidR="00183522" w:rsidRDefault="00183522" w:rsidP="00E71FC3">
      <w:pPr>
        <w:pStyle w:val="NoSpacing"/>
      </w:pPr>
      <w:r>
        <w:tab/>
      </w:r>
      <w:r>
        <w:tab/>
        <w:t>(C.P.R. 1476-85 p.15)</w:t>
      </w:r>
    </w:p>
    <w:p w14:paraId="31E32E08" w14:textId="7369AE49" w:rsidR="00D100E0" w:rsidRDefault="00D100E0" w:rsidP="00E71FC3">
      <w:pPr>
        <w:pStyle w:val="NoSpacing"/>
      </w:pPr>
    </w:p>
    <w:p w14:paraId="38502E5E" w14:textId="770F8BC2" w:rsidR="00D100E0" w:rsidRDefault="00D100E0" w:rsidP="00E71FC3">
      <w:pPr>
        <w:pStyle w:val="NoSpacing"/>
      </w:pPr>
    </w:p>
    <w:p w14:paraId="2A7199D9" w14:textId="72A6AA06" w:rsidR="00D100E0" w:rsidRDefault="00D100E0" w:rsidP="00E71FC3">
      <w:pPr>
        <w:pStyle w:val="NoSpacing"/>
      </w:pPr>
      <w:r>
        <w:t>10 June 2018</w:t>
      </w:r>
    </w:p>
    <w:p w14:paraId="7ED5999E" w14:textId="707CC745" w:rsidR="00183522" w:rsidRPr="00D100E0" w:rsidRDefault="00183522" w:rsidP="00E71FC3">
      <w:pPr>
        <w:pStyle w:val="NoSpacing"/>
      </w:pPr>
      <w:r>
        <w:t>15 December 2020</w:t>
      </w:r>
    </w:p>
    <w:sectPr w:rsidR="00183522" w:rsidRPr="00D100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394B06" w14:textId="77777777" w:rsidR="00D100E0" w:rsidRDefault="00D100E0" w:rsidP="00E71FC3">
      <w:pPr>
        <w:spacing w:after="0" w:line="240" w:lineRule="auto"/>
      </w:pPr>
      <w:r>
        <w:separator/>
      </w:r>
    </w:p>
  </w:endnote>
  <w:endnote w:type="continuationSeparator" w:id="0">
    <w:p w14:paraId="293273A8" w14:textId="77777777" w:rsidR="00D100E0" w:rsidRDefault="00D100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09D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73202" w14:textId="77777777" w:rsidR="00D100E0" w:rsidRDefault="00D100E0" w:rsidP="00E71FC3">
      <w:pPr>
        <w:spacing w:after="0" w:line="240" w:lineRule="auto"/>
      </w:pPr>
      <w:r>
        <w:separator/>
      </w:r>
    </w:p>
  </w:footnote>
  <w:footnote w:type="continuationSeparator" w:id="0">
    <w:p w14:paraId="1553623E" w14:textId="77777777" w:rsidR="00D100E0" w:rsidRDefault="00D100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E0"/>
    <w:rsid w:val="00183522"/>
    <w:rsid w:val="001A7C09"/>
    <w:rsid w:val="00577BD5"/>
    <w:rsid w:val="00656CBA"/>
    <w:rsid w:val="006A1F77"/>
    <w:rsid w:val="00733BE7"/>
    <w:rsid w:val="00AB52E8"/>
    <w:rsid w:val="00B16D3F"/>
    <w:rsid w:val="00BB41AC"/>
    <w:rsid w:val="00D100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1580"/>
  <w15:chartTrackingRefBased/>
  <w15:docId w15:val="{5BD32461-FFFF-4209-9F5E-D926F024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2018-06-10T20:52:00Z</dcterms:created>
  <dcterms:modified xsi:type="dcterms:W3CDTF">2020-12-15T16:56:00Z</dcterms:modified>
</cp:coreProperties>
</file>