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987EC" w14:textId="2C66C75D" w:rsidR="00BA00AB" w:rsidRDefault="006924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STANES</w:t>
      </w:r>
      <w:r>
        <w:rPr>
          <w:rFonts w:cs="Times New Roman"/>
          <w:szCs w:val="24"/>
        </w:rPr>
        <w:t xml:space="preserve">       (d.1459)</w:t>
      </w:r>
    </w:p>
    <w:p w14:paraId="2081BBC5" w14:textId="370A2F15" w:rsidR="00692438" w:rsidRDefault="006924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1CFBB173" w14:textId="77777777" w:rsidR="00692438" w:rsidRDefault="00692438" w:rsidP="009139A6">
      <w:pPr>
        <w:pStyle w:val="NoSpacing"/>
        <w:rPr>
          <w:rFonts w:cs="Times New Roman"/>
          <w:szCs w:val="24"/>
        </w:rPr>
      </w:pPr>
    </w:p>
    <w:p w14:paraId="099E7112" w14:textId="77777777" w:rsidR="00692438" w:rsidRDefault="00692438" w:rsidP="009139A6">
      <w:pPr>
        <w:pStyle w:val="NoSpacing"/>
        <w:rPr>
          <w:rFonts w:cs="Times New Roman"/>
          <w:szCs w:val="24"/>
        </w:rPr>
      </w:pPr>
    </w:p>
    <w:p w14:paraId="1182D0C3" w14:textId="0E0B6698" w:rsidR="00692438" w:rsidRDefault="006924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Jan.1459</w:t>
      </w:r>
      <w:r>
        <w:rPr>
          <w:rFonts w:cs="Times New Roman"/>
          <w:szCs w:val="24"/>
        </w:rPr>
        <w:tab/>
        <w:t>He made his Will.   (W.Y.R. p.157)</w:t>
      </w:r>
    </w:p>
    <w:p w14:paraId="49590474" w14:textId="3808F261" w:rsidR="00692438" w:rsidRDefault="006924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Mar.</w:t>
      </w:r>
      <w:r>
        <w:rPr>
          <w:rFonts w:cs="Times New Roman"/>
          <w:szCs w:val="24"/>
        </w:rPr>
        <w:tab/>
        <w:t>Probate of his Will.     (ibid.)</w:t>
      </w:r>
    </w:p>
    <w:p w14:paraId="2CF48379" w14:textId="77777777" w:rsidR="00692438" w:rsidRDefault="00692438" w:rsidP="009139A6">
      <w:pPr>
        <w:pStyle w:val="NoSpacing"/>
        <w:rPr>
          <w:rFonts w:cs="Times New Roman"/>
          <w:szCs w:val="24"/>
        </w:rPr>
      </w:pPr>
    </w:p>
    <w:p w14:paraId="1A2D0722" w14:textId="77777777" w:rsidR="00692438" w:rsidRDefault="00692438" w:rsidP="009139A6">
      <w:pPr>
        <w:pStyle w:val="NoSpacing"/>
        <w:rPr>
          <w:rFonts w:cs="Times New Roman"/>
          <w:szCs w:val="24"/>
        </w:rPr>
      </w:pPr>
    </w:p>
    <w:p w14:paraId="198A11D8" w14:textId="2A0AFF4E" w:rsidR="00692438" w:rsidRPr="00692438" w:rsidRDefault="0069243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sectPr w:rsidR="00692438" w:rsidRPr="006924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541DF" w14:textId="77777777" w:rsidR="00692438" w:rsidRDefault="00692438" w:rsidP="009139A6">
      <w:r>
        <w:separator/>
      </w:r>
    </w:p>
  </w:endnote>
  <w:endnote w:type="continuationSeparator" w:id="0">
    <w:p w14:paraId="51C588CC" w14:textId="77777777" w:rsidR="00692438" w:rsidRDefault="006924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A69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076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EA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02008" w14:textId="77777777" w:rsidR="00692438" w:rsidRDefault="00692438" w:rsidP="009139A6">
      <w:r>
        <w:separator/>
      </w:r>
    </w:p>
  </w:footnote>
  <w:footnote w:type="continuationSeparator" w:id="0">
    <w:p w14:paraId="41BFB529" w14:textId="77777777" w:rsidR="00692438" w:rsidRDefault="006924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6B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D4B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13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38"/>
    <w:rsid w:val="000666E0"/>
    <w:rsid w:val="002510B7"/>
    <w:rsid w:val="005C130B"/>
    <w:rsid w:val="0069243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B777F"/>
  <w15:chartTrackingRefBased/>
  <w15:docId w15:val="{0D3F3F2B-838B-4AD9-B27B-437F8D9F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2023-06-15T20:29:00Z</dcterms:created>
  <dcterms:modified xsi:type="dcterms:W3CDTF">2023-06-15T20:34:00Z</dcterms:modified>
</cp:coreProperties>
</file>