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C4CCA01" w14:textId="77777777" w:rsidR="00A5192A" w:rsidRDefault="00A5192A" w:rsidP="00A5192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Ralph STANES</w:t>
      </w:r>
      <w:r>
        <w:rPr>
          <w:rFonts w:ascii="Times New Roman" w:hAnsi="Times New Roman" w:cs="Times New Roman"/>
          <w:sz w:val="24"/>
          <w:szCs w:val="24"/>
        </w:rPr>
        <w:t xml:space="preserve">       (fl.1407)</w:t>
      </w:r>
    </w:p>
    <w:p w14:paraId="08EE6308" w14:textId="77777777" w:rsidR="00A5192A" w:rsidRDefault="00A5192A" w:rsidP="00A5192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C59D524" w14:textId="77777777" w:rsidR="00A5192A" w:rsidRDefault="00A5192A" w:rsidP="00A5192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D52987F" w14:textId="77777777" w:rsidR="00A5192A" w:rsidRDefault="00A5192A" w:rsidP="00A5192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Jan.1407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mandamus held in Wallingford, Berkshire,</w:t>
      </w:r>
    </w:p>
    <w:p w14:paraId="44B138D9" w14:textId="77777777" w:rsidR="00A5192A" w:rsidRDefault="00A5192A" w:rsidP="00A5192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into lands of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Estbury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5DDEA835" w14:textId="77777777" w:rsidR="00A5192A" w:rsidRDefault="00A5192A" w:rsidP="00A5192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19-37)</w:t>
      </w:r>
    </w:p>
    <w:p w14:paraId="41E7EF1E" w14:textId="77777777" w:rsidR="00A5192A" w:rsidRDefault="00A5192A" w:rsidP="00A5192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9CD2105" w14:textId="77777777" w:rsidR="00A5192A" w:rsidRDefault="00A5192A" w:rsidP="00A5192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D78B5D3" w14:textId="77777777" w:rsidR="00A5192A" w:rsidRPr="0076508C" w:rsidRDefault="00A5192A" w:rsidP="00A5192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March 2021</w:t>
      </w:r>
    </w:p>
    <w:p w14:paraId="32E2D9AD" w14:textId="2AE446FB" w:rsidR="00BA00AB" w:rsidRPr="00A5192A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A5192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5FAC67C" w14:textId="77777777" w:rsidR="00A5192A" w:rsidRDefault="00A5192A" w:rsidP="009139A6">
      <w:r>
        <w:separator/>
      </w:r>
    </w:p>
  </w:endnote>
  <w:endnote w:type="continuationSeparator" w:id="0">
    <w:p w14:paraId="7ECAD01A" w14:textId="77777777" w:rsidR="00A5192A" w:rsidRDefault="00A5192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06BCD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03C842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5869F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3C5862F" w14:textId="77777777" w:rsidR="00A5192A" w:rsidRDefault="00A5192A" w:rsidP="009139A6">
      <w:r>
        <w:separator/>
      </w:r>
    </w:p>
  </w:footnote>
  <w:footnote w:type="continuationSeparator" w:id="0">
    <w:p w14:paraId="674C0370" w14:textId="77777777" w:rsidR="00A5192A" w:rsidRDefault="00A5192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B88E3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ADD72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DAE31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192A"/>
    <w:rsid w:val="000666E0"/>
    <w:rsid w:val="002510B7"/>
    <w:rsid w:val="005C130B"/>
    <w:rsid w:val="006364A4"/>
    <w:rsid w:val="00826F5C"/>
    <w:rsid w:val="009139A6"/>
    <w:rsid w:val="009448BB"/>
    <w:rsid w:val="00A3176C"/>
    <w:rsid w:val="00A5192A"/>
    <w:rsid w:val="00BA00AB"/>
    <w:rsid w:val="00EB3209"/>
    <w:rsid w:val="00EF6643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265F2B"/>
  <w15:chartTrackingRefBased/>
  <w15:docId w15:val="{38EDFE96-4EDC-4AD7-87EF-BF8B6CA452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33</Words>
  <Characters>193</Characters>
  <Application>Microsoft Office Word</Application>
  <DocSecurity>0</DocSecurity>
  <Lines>1</Lines>
  <Paragraphs>1</Paragraphs>
  <ScaleCrop>false</ScaleCrop>
  <Company/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2021-03-17T20:55:00Z</dcterms:created>
  <dcterms:modified xsi:type="dcterms:W3CDTF">2024-07-16T08:33:00Z</dcterms:modified>
</cp:coreProperties>
</file>