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48155" w14:textId="77777777" w:rsidR="00422B9E" w:rsidRDefault="00422B9E" w:rsidP="00422B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Magdalen de STANES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65B24E67" w14:textId="77777777" w:rsidR="00422B9E" w:rsidRDefault="00422B9E" w:rsidP="00422B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Scotland; living in England.</w:t>
      </w:r>
    </w:p>
    <w:p w14:paraId="0476ABED" w14:textId="77777777" w:rsidR="00422B9E" w:rsidRDefault="00422B9E" w:rsidP="00422B9E">
      <w:pPr>
        <w:pStyle w:val="NoSpacing"/>
        <w:rPr>
          <w:rFonts w:cs="Times New Roman"/>
          <w:szCs w:val="24"/>
        </w:rPr>
      </w:pPr>
    </w:p>
    <w:p w14:paraId="57AE42CB" w14:textId="77777777" w:rsidR="00422B9E" w:rsidRDefault="00422B9E" w:rsidP="00422B9E">
      <w:pPr>
        <w:pStyle w:val="NoSpacing"/>
        <w:rPr>
          <w:rFonts w:cs="Times New Roman"/>
          <w:szCs w:val="24"/>
        </w:rPr>
      </w:pPr>
    </w:p>
    <w:p w14:paraId="53453937" w14:textId="77777777" w:rsidR="00422B9E" w:rsidRDefault="00422B9E" w:rsidP="00422B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Jan.1462</w:t>
      </w:r>
      <w:r>
        <w:rPr>
          <w:rFonts w:cs="Times New Roman"/>
          <w:szCs w:val="24"/>
        </w:rPr>
        <w:tab/>
        <w:t>She was granted letters of denization.   (C.P.R. 1476-85 p.248)</w:t>
      </w:r>
    </w:p>
    <w:p w14:paraId="21B0DA29" w14:textId="77777777" w:rsidR="00422B9E" w:rsidRDefault="00422B9E" w:rsidP="00422B9E">
      <w:pPr>
        <w:pStyle w:val="NoSpacing"/>
        <w:rPr>
          <w:rFonts w:cs="Times New Roman"/>
          <w:szCs w:val="24"/>
        </w:rPr>
      </w:pPr>
    </w:p>
    <w:p w14:paraId="18AE0EF2" w14:textId="77777777" w:rsidR="00422B9E" w:rsidRDefault="00422B9E" w:rsidP="00422B9E">
      <w:pPr>
        <w:pStyle w:val="NoSpacing"/>
        <w:rPr>
          <w:rFonts w:cs="Times New Roman"/>
          <w:szCs w:val="24"/>
        </w:rPr>
      </w:pPr>
    </w:p>
    <w:p w14:paraId="6880084B" w14:textId="77777777" w:rsidR="00422B9E" w:rsidRDefault="00422B9E" w:rsidP="00422B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2023</w:t>
      </w:r>
    </w:p>
    <w:p w14:paraId="081049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FEFDA" w14:textId="77777777" w:rsidR="00422B9E" w:rsidRDefault="00422B9E" w:rsidP="009139A6">
      <w:r>
        <w:separator/>
      </w:r>
    </w:p>
  </w:endnote>
  <w:endnote w:type="continuationSeparator" w:id="0">
    <w:p w14:paraId="4CB22C75" w14:textId="77777777" w:rsidR="00422B9E" w:rsidRDefault="00422B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E3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3B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322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8939E" w14:textId="77777777" w:rsidR="00422B9E" w:rsidRDefault="00422B9E" w:rsidP="009139A6">
      <w:r>
        <w:separator/>
      </w:r>
    </w:p>
  </w:footnote>
  <w:footnote w:type="continuationSeparator" w:id="0">
    <w:p w14:paraId="6B789A93" w14:textId="77777777" w:rsidR="00422B9E" w:rsidRDefault="00422B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DA3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7C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B0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9E"/>
    <w:rsid w:val="000666E0"/>
    <w:rsid w:val="002510B7"/>
    <w:rsid w:val="00422B9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14EB8"/>
  <w15:chartTrackingRefBased/>
  <w15:docId w15:val="{743DCB06-6620-42DF-A044-7DCDDD5A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2023-03-28T17:12:00Z</dcterms:created>
  <dcterms:modified xsi:type="dcterms:W3CDTF">2023-03-28T17:12:00Z</dcterms:modified>
</cp:coreProperties>
</file>